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06F" w:rsidRDefault="0089206F" w:rsidP="00712AB2">
      <w:pPr>
        <w:pStyle w:val="NoSpacing"/>
        <w:jc w:val="center"/>
        <w:rPr>
          <w:b/>
          <w:sz w:val="36"/>
          <w:szCs w:val="36"/>
        </w:rPr>
      </w:pPr>
      <w:r w:rsidRPr="00712AB2">
        <w:rPr>
          <w:b/>
          <w:sz w:val="36"/>
          <w:szCs w:val="36"/>
        </w:rPr>
        <w:t>BILTEN ŠKOLSKOG ŠPORTSKO</w:t>
      </w:r>
      <w:r>
        <w:rPr>
          <w:b/>
          <w:sz w:val="36"/>
          <w:szCs w:val="36"/>
        </w:rPr>
        <w:t>G</w:t>
      </w:r>
      <w:r w:rsidRPr="00712AB2">
        <w:rPr>
          <w:b/>
          <w:sz w:val="36"/>
          <w:szCs w:val="36"/>
        </w:rPr>
        <w:t xml:space="preserve"> DRUŠTVA </w:t>
      </w:r>
      <w:r>
        <w:rPr>
          <w:b/>
          <w:sz w:val="36"/>
          <w:szCs w:val="36"/>
        </w:rPr>
        <w:t>„</w:t>
      </w:r>
      <w:r w:rsidRPr="00712AB2">
        <w:rPr>
          <w:b/>
          <w:sz w:val="36"/>
          <w:szCs w:val="36"/>
        </w:rPr>
        <w:t>MAJSTOR</w:t>
      </w:r>
      <w:r>
        <w:rPr>
          <w:b/>
          <w:sz w:val="36"/>
          <w:szCs w:val="36"/>
        </w:rPr>
        <w:t xml:space="preserve">“ STRUKOVNE ŠKOLE SISAK </w:t>
      </w:r>
      <w:r w:rsidRPr="00712AB2">
        <w:rPr>
          <w:b/>
          <w:sz w:val="36"/>
          <w:szCs w:val="36"/>
        </w:rPr>
        <w:t>ZA 2012./2013. GODINU</w:t>
      </w:r>
    </w:p>
    <w:p w:rsidR="0089206F" w:rsidRDefault="0089206F" w:rsidP="00712AB2">
      <w:pPr>
        <w:pStyle w:val="NoSpacing"/>
        <w:rPr>
          <w:b/>
          <w:sz w:val="24"/>
          <w:szCs w:val="24"/>
        </w:rPr>
      </w:pPr>
    </w:p>
    <w:p w:rsidR="0089206F" w:rsidRDefault="0089206F" w:rsidP="00712AB2">
      <w:pPr>
        <w:pStyle w:val="NoSpacing"/>
        <w:rPr>
          <w:b/>
          <w:sz w:val="24"/>
          <w:szCs w:val="24"/>
        </w:rPr>
      </w:pPr>
    </w:p>
    <w:p w:rsidR="0089206F" w:rsidRPr="000F08A7" w:rsidRDefault="0089206F" w:rsidP="00E92BA9">
      <w:pPr>
        <w:pStyle w:val="NoSpacing"/>
        <w:numPr>
          <w:ilvl w:val="0"/>
          <w:numId w:val="15"/>
        </w:numPr>
        <w:ind w:hanging="720"/>
        <w:rPr>
          <w:b/>
          <w:sz w:val="28"/>
          <w:szCs w:val="28"/>
          <w:u w:val="single"/>
        </w:rPr>
      </w:pPr>
      <w:r w:rsidRPr="000F08A7">
        <w:rPr>
          <w:b/>
          <w:sz w:val="28"/>
          <w:szCs w:val="28"/>
          <w:u w:val="single"/>
        </w:rPr>
        <w:t xml:space="preserve">JESENSKI GRADSKI KROS </w:t>
      </w:r>
    </w:p>
    <w:p w:rsidR="0089206F" w:rsidRDefault="0089206F" w:rsidP="000F08A7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Sisak, 17. listopada 2012.</w:t>
      </w:r>
    </w:p>
    <w:p w:rsidR="0089206F" w:rsidRPr="00E92BA9" w:rsidRDefault="0089206F" w:rsidP="00F93666">
      <w:pPr>
        <w:pStyle w:val="NoSpacing"/>
        <w:rPr>
          <w:b/>
          <w:sz w:val="28"/>
          <w:szCs w:val="28"/>
        </w:rPr>
      </w:pPr>
    </w:p>
    <w:p w:rsidR="0089206F" w:rsidRDefault="0089206F" w:rsidP="00E92BA9">
      <w:pPr>
        <w:pStyle w:val="NoSpacing"/>
        <w:rPr>
          <w:b/>
          <w:sz w:val="24"/>
          <w:szCs w:val="24"/>
        </w:rPr>
      </w:pPr>
      <w:r w:rsidRPr="003D373C">
        <w:rPr>
          <w:b/>
          <w:noProof/>
          <w:sz w:val="24"/>
          <w:szCs w:val="24"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6" o:spid="_x0000_i1025" type="#_x0000_t75" style="width:369pt;height:276.75pt;visibility:visible">
            <v:imagedata r:id="rId5" o:title=""/>
          </v:shape>
        </w:pict>
      </w:r>
    </w:p>
    <w:p w:rsidR="0089206F" w:rsidRPr="00757685" w:rsidRDefault="0089206F" w:rsidP="00757685">
      <w:pPr>
        <w:pStyle w:val="NoSpacing"/>
        <w:jc w:val="both"/>
        <w:rPr>
          <w:b/>
          <w:color w:val="FF0000"/>
          <w:sz w:val="24"/>
          <w:szCs w:val="24"/>
        </w:rPr>
      </w:pPr>
      <w:r w:rsidRPr="00730145">
        <w:rPr>
          <w:b/>
          <w:sz w:val="24"/>
          <w:szCs w:val="24"/>
        </w:rPr>
        <w:t>1. mjesto Luka Oroz (Gimnazija Sisak, u sredini), 2. mjesto Borna Brlić</w:t>
      </w:r>
      <w:r>
        <w:rPr>
          <w:b/>
          <w:sz w:val="24"/>
          <w:szCs w:val="24"/>
        </w:rPr>
        <w:t xml:space="preserve"> (</w:t>
      </w:r>
      <w:r w:rsidRPr="00730145">
        <w:rPr>
          <w:b/>
          <w:sz w:val="24"/>
          <w:szCs w:val="24"/>
        </w:rPr>
        <w:t>Gimnazija Sisak, lijevo) i</w:t>
      </w:r>
      <w:r w:rsidRPr="00757685">
        <w:rPr>
          <w:b/>
          <w:color w:val="FF0000"/>
          <w:sz w:val="24"/>
          <w:szCs w:val="24"/>
        </w:rPr>
        <w:t xml:space="preserve"> </w:t>
      </w:r>
      <w:r w:rsidRPr="00757685">
        <w:rPr>
          <w:b/>
          <w:color w:val="FF0000"/>
          <w:sz w:val="24"/>
          <w:szCs w:val="24"/>
          <w:u w:val="single"/>
        </w:rPr>
        <w:t>3. mjesto Ivan Sekulić</w:t>
      </w:r>
      <w:r w:rsidRPr="00757685">
        <w:rPr>
          <w:b/>
          <w:color w:val="FF0000"/>
          <w:sz w:val="24"/>
          <w:szCs w:val="24"/>
        </w:rPr>
        <w:t xml:space="preserve"> (Strukovna škola Sisak, desno)</w:t>
      </w:r>
    </w:p>
    <w:p w:rsidR="0089206F" w:rsidRPr="00532111" w:rsidRDefault="0089206F" w:rsidP="00532111">
      <w:pPr>
        <w:pStyle w:val="NoSpacing"/>
        <w:rPr>
          <w:b/>
          <w:color w:val="FF0000"/>
          <w:sz w:val="24"/>
          <w:szCs w:val="24"/>
        </w:rPr>
      </w:pP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>Sanny Bajramović (</w:t>
      </w:r>
      <w:smartTag w:uri="urn:schemas-microsoft-com:office:smarttags" w:element="metricconverter">
        <w:smartTagPr>
          <w:attr w:name="ProductID" w:val="2f"/>
        </w:smartTagPr>
        <w:r>
          <w:rPr>
            <w:b/>
            <w:sz w:val="24"/>
            <w:szCs w:val="24"/>
          </w:rPr>
          <w:t>2f</w:t>
        </w:r>
      </w:smartTag>
      <w:r>
        <w:rPr>
          <w:b/>
          <w:sz w:val="24"/>
          <w:szCs w:val="24"/>
        </w:rPr>
        <w:t>),</w:t>
      </w:r>
      <w:r>
        <w:rPr>
          <w:b/>
          <w:sz w:val="24"/>
          <w:szCs w:val="24"/>
        </w:rPr>
        <w:tab/>
        <w:t>27. mjesto</w:t>
      </w:r>
    </w:p>
    <w:p w:rsidR="0089206F" w:rsidRPr="00AE35D0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>Paolo Bezuh (</w:t>
      </w:r>
      <w:smartTag w:uri="urn:schemas-microsoft-com:office:smarttags" w:element="metricconverter">
        <w:smartTagPr>
          <w:attr w:name="ProductID" w:val="2f"/>
        </w:smartTagPr>
        <w:r>
          <w:rPr>
            <w:b/>
            <w:sz w:val="24"/>
            <w:szCs w:val="24"/>
          </w:rPr>
          <w:t>2f</w:t>
        </w:r>
      </w:smartTag>
      <w:r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13. mjesto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Milan Didulica (3e2),  </w:t>
      </w:r>
      <w:r>
        <w:rPr>
          <w:b/>
          <w:sz w:val="24"/>
          <w:szCs w:val="24"/>
        </w:rPr>
        <w:tab/>
        <w:t>22. mjesto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Nikola Gogić (3e2),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4. mjesto</w:t>
      </w:r>
    </w:p>
    <w:p w:rsidR="0089206F" w:rsidRPr="00AE35D0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>Eugen Hrgešić (</w:t>
      </w:r>
      <w:smartTag w:uri="urn:schemas-microsoft-com:office:smarttags" w:element="metricconverter">
        <w:smartTagPr>
          <w:attr w:name="ProductID" w:val="2f"/>
        </w:smartTagPr>
        <w:r>
          <w:rPr>
            <w:b/>
            <w:sz w:val="24"/>
            <w:szCs w:val="24"/>
          </w:rPr>
          <w:t>2f</w:t>
        </w:r>
      </w:smartTag>
      <w:r>
        <w:rPr>
          <w:b/>
          <w:sz w:val="24"/>
          <w:szCs w:val="24"/>
        </w:rPr>
        <w:t xml:space="preserve">),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18. mjesto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Marko Jaić (2a),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12. mjesto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Valentino Jakupović (3e), </w:t>
      </w:r>
      <w:r>
        <w:rPr>
          <w:b/>
          <w:sz w:val="24"/>
          <w:szCs w:val="24"/>
        </w:rPr>
        <w:tab/>
        <w:t>5. mjesto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>Sandi Kovač (</w:t>
      </w:r>
      <w:smartTag w:uri="urn:schemas-microsoft-com:office:smarttags" w:element="metricconverter">
        <w:smartTagPr>
          <w:attr w:name="ProductID" w:val="2f"/>
        </w:smartTagPr>
        <w:r>
          <w:rPr>
            <w:b/>
            <w:sz w:val="24"/>
            <w:szCs w:val="24"/>
          </w:rPr>
          <w:t>2f</w:t>
        </w:r>
      </w:smartTag>
      <w:r>
        <w:rPr>
          <w:b/>
          <w:sz w:val="24"/>
          <w:szCs w:val="24"/>
        </w:rPr>
        <w:t xml:space="preserve">),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10. mjesto</w:t>
      </w:r>
    </w:p>
    <w:p w:rsidR="0089206F" w:rsidRPr="00AE35D0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Tomislav Lulić (3a),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18. mjesto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>Miroslav Maren (</w:t>
      </w:r>
      <w:smartTag w:uri="urn:schemas-microsoft-com:office:smarttags" w:element="metricconverter">
        <w:smartTagPr>
          <w:attr w:name="ProductID" w:val="2f"/>
        </w:smartTagPr>
        <w:r>
          <w:rPr>
            <w:b/>
            <w:sz w:val="24"/>
            <w:szCs w:val="24"/>
          </w:rPr>
          <w:t>2f</w:t>
        </w:r>
      </w:smartTag>
      <w:r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7. mjesto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Matija Marić (2a),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5. mjesto</w:t>
      </w:r>
    </w:p>
    <w:p w:rsidR="0089206F" w:rsidRPr="00AE35D0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Ivica Radoš (2a),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23. mjesto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Ivan Sekulić (2b),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EA397B">
        <w:rPr>
          <w:b/>
          <w:color w:val="FF0000"/>
          <w:sz w:val="24"/>
          <w:szCs w:val="24"/>
        </w:rPr>
        <w:t>3. mjesto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>Ivan Stojaković,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16. mjesto</w:t>
      </w:r>
    </w:p>
    <w:p w:rsidR="0089206F" w:rsidRPr="00AE35D0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Kristina Šuman (2a), </w:t>
      </w:r>
      <w:r>
        <w:rPr>
          <w:b/>
          <w:sz w:val="24"/>
          <w:szCs w:val="24"/>
        </w:rPr>
        <w:tab/>
        <w:t xml:space="preserve">             6. mjesto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 w:rsidRPr="00615A69">
        <w:rPr>
          <w:b/>
          <w:sz w:val="24"/>
          <w:szCs w:val="24"/>
        </w:rPr>
        <w:t>Dijana Džafić (2</w:t>
      </w:r>
      <w:r>
        <w:rPr>
          <w:b/>
          <w:sz w:val="24"/>
          <w:szCs w:val="24"/>
        </w:rPr>
        <w:t>a</w:t>
      </w:r>
      <w:r w:rsidRPr="00615A69">
        <w:rPr>
          <w:b/>
          <w:sz w:val="24"/>
          <w:szCs w:val="24"/>
        </w:rPr>
        <w:t>)</w:t>
      </w:r>
      <w:r w:rsidRPr="00615A69">
        <w:rPr>
          <w:b/>
          <w:sz w:val="24"/>
          <w:szCs w:val="24"/>
        </w:rPr>
        <w:tab/>
      </w:r>
      <w:r w:rsidRPr="00615A69">
        <w:rPr>
          <w:b/>
          <w:sz w:val="24"/>
          <w:szCs w:val="24"/>
        </w:rPr>
        <w:tab/>
        <w:t xml:space="preserve">16. </w:t>
      </w:r>
      <w:r>
        <w:rPr>
          <w:b/>
          <w:sz w:val="24"/>
          <w:szCs w:val="24"/>
        </w:rPr>
        <w:t xml:space="preserve"> mjesto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 w:rsidRPr="00615A69">
        <w:rPr>
          <w:b/>
          <w:sz w:val="24"/>
          <w:szCs w:val="24"/>
        </w:rPr>
        <w:t>Martina Kragulj (2</w:t>
      </w:r>
      <w:r>
        <w:rPr>
          <w:b/>
          <w:sz w:val="24"/>
          <w:szCs w:val="24"/>
        </w:rPr>
        <w:t>a</w:t>
      </w:r>
      <w:r w:rsidRPr="00615A69">
        <w:rPr>
          <w:b/>
          <w:sz w:val="24"/>
          <w:szCs w:val="24"/>
        </w:rPr>
        <w:t>)</w:t>
      </w:r>
      <w:r w:rsidRPr="00615A69">
        <w:rPr>
          <w:b/>
          <w:sz w:val="24"/>
          <w:szCs w:val="24"/>
        </w:rPr>
        <w:tab/>
      </w:r>
      <w:r w:rsidRPr="00615A69">
        <w:rPr>
          <w:b/>
          <w:sz w:val="24"/>
          <w:szCs w:val="24"/>
        </w:rPr>
        <w:tab/>
        <w:t>15. mjesto</w:t>
      </w:r>
    </w:p>
    <w:p w:rsidR="0089206F" w:rsidRPr="00615A69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 w:rsidRPr="00615A69">
        <w:rPr>
          <w:b/>
          <w:sz w:val="24"/>
          <w:szCs w:val="24"/>
        </w:rPr>
        <w:t>Alka Baričević (</w:t>
      </w:r>
      <w:smartTag w:uri="urn:schemas-microsoft-com:office:smarttags" w:element="metricconverter">
        <w:smartTagPr>
          <w:attr w:name="ProductID" w:val="1f"/>
        </w:smartTagPr>
        <w:r w:rsidRPr="00615A69">
          <w:rPr>
            <w:b/>
            <w:sz w:val="24"/>
            <w:szCs w:val="24"/>
          </w:rPr>
          <w:t>1f</w:t>
        </w:r>
      </w:smartTag>
      <w:r w:rsidRPr="00615A69">
        <w:rPr>
          <w:b/>
          <w:sz w:val="24"/>
          <w:szCs w:val="24"/>
        </w:rPr>
        <w:t>)</w:t>
      </w:r>
      <w:r w:rsidRPr="00615A69">
        <w:rPr>
          <w:b/>
          <w:sz w:val="24"/>
          <w:szCs w:val="24"/>
        </w:rPr>
        <w:tab/>
      </w:r>
      <w:r w:rsidRPr="00615A69">
        <w:rPr>
          <w:b/>
          <w:sz w:val="24"/>
          <w:szCs w:val="24"/>
        </w:rPr>
        <w:tab/>
      </w:r>
      <w:r>
        <w:rPr>
          <w:b/>
          <w:sz w:val="24"/>
          <w:szCs w:val="24"/>
        </w:rPr>
        <w:t>12. mjesto</w:t>
      </w:r>
    </w:p>
    <w:p w:rsidR="0089206F" w:rsidRPr="006746CB" w:rsidRDefault="0089206F" w:rsidP="00615A6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>Andreja Franjko (</w:t>
      </w:r>
      <w:smartTag w:uri="urn:schemas-microsoft-com:office:smarttags" w:element="metricconverter">
        <w:smartTagPr>
          <w:attr w:name="ProductID" w:val="2f"/>
        </w:smartTagPr>
        <w:r>
          <w:rPr>
            <w:b/>
            <w:sz w:val="24"/>
            <w:szCs w:val="24"/>
          </w:rPr>
          <w:t>2f</w:t>
        </w:r>
      </w:smartTag>
      <w:r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8. mjesto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>Dino Toromanović (4b1)</w:t>
      </w:r>
      <w:r>
        <w:rPr>
          <w:b/>
          <w:sz w:val="24"/>
          <w:szCs w:val="24"/>
        </w:rPr>
        <w:tab/>
        <w:t>sudjelovao u organizaciji (vatrogasci)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Fran Vuljak (3b2)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sudjelovao u organizaciji (vatrogasci)</w:t>
      </w:r>
    </w:p>
    <w:p w:rsidR="0089206F" w:rsidRDefault="0089206F" w:rsidP="00E92BA9">
      <w:pPr>
        <w:pStyle w:val="NoSpacing"/>
        <w:rPr>
          <w:b/>
          <w:sz w:val="24"/>
          <w:szCs w:val="24"/>
          <w:u w:val="single"/>
        </w:rPr>
      </w:pPr>
    </w:p>
    <w:p w:rsidR="0089206F" w:rsidRDefault="0089206F" w:rsidP="00E92BA9">
      <w:pPr>
        <w:pStyle w:val="NoSpacing"/>
        <w:rPr>
          <w:b/>
          <w:sz w:val="24"/>
          <w:szCs w:val="24"/>
        </w:rPr>
      </w:pPr>
      <w:r w:rsidRPr="00960A6B">
        <w:rPr>
          <w:b/>
          <w:sz w:val="24"/>
          <w:szCs w:val="24"/>
          <w:u w:val="single"/>
        </w:rPr>
        <w:t>Ostali prijavljeni</w:t>
      </w:r>
      <w:r>
        <w:rPr>
          <w:b/>
          <w:sz w:val="24"/>
          <w:szCs w:val="24"/>
        </w:rPr>
        <w:t xml:space="preserve"> (nisu trčali)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>Almin Duračak (</w:t>
      </w:r>
      <w:smartTag w:uri="urn:schemas-microsoft-com:office:smarttags" w:element="metricconverter">
        <w:smartTagPr>
          <w:attr w:name="ProductID" w:val="2f"/>
        </w:smartTagPr>
        <w:r>
          <w:rPr>
            <w:b/>
            <w:sz w:val="24"/>
            <w:szCs w:val="24"/>
          </w:rPr>
          <w:t>2f</w:t>
        </w:r>
      </w:smartTag>
      <w:r>
        <w:rPr>
          <w:b/>
          <w:sz w:val="24"/>
          <w:szCs w:val="24"/>
        </w:rPr>
        <w:t>)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>Anto Čačić (3a)</w:t>
      </w:r>
    </w:p>
    <w:p w:rsidR="0089206F" w:rsidRPr="006746CB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>Fran Kordić (3a)</w:t>
      </w:r>
    </w:p>
    <w:p w:rsidR="0089206F" w:rsidRPr="006746CB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>Marko Ovas (2a)</w:t>
      </w:r>
    </w:p>
    <w:p w:rsidR="0089206F" w:rsidRPr="006746CB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>Hrvoje Pešun (3a)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>Martin Podhraški (2c ms)</w:t>
      </w:r>
    </w:p>
    <w:p w:rsidR="0089206F" w:rsidRDefault="0089206F" w:rsidP="00E92BA9">
      <w:pPr>
        <w:pStyle w:val="NoSpacing"/>
        <w:numPr>
          <w:ilvl w:val="0"/>
          <w:numId w:val="1"/>
        </w:numPr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>Srđan Zrakić (3c1)</w:t>
      </w:r>
    </w:p>
    <w:p w:rsidR="0089206F" w:rsidRDefault="0089206F" w:rsidP="00E92BA9">
      <w:pPr>
        <w:pStyle w:val="NoSpacing"/>
        <w:rPr>
          <w:b/>
          <w:sz w:val="24"/>
          <w:szCs w:val="24"/>
        </w:rPr>
      </w:pPr>
    </w:p>
    <w:p w:rsidR="0089206F" w:rsidRDefault="0089206F" w:rsidP="00E92BA9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Voditelji: Seada Malnar i Josip Mrgan</w:t>
      </w:r>
    </w:p>
    <w:p w:rsidR="0089206F" w:rsidRDefault="0089206F" w:rsidP="00E92BA9">
      <w:pPr>
        <w:pStyle w:val="NoSpacing"/>
        <w:rPr>
          <w:b/>
          <w:sz w:val="24"/>
          <w:szCs w:val="24"/>
        </w:rPr>
      </w:pPr>
    </w:p>
    <w:p w:rsidR="0089206F" w:rsidRDefault="0089206F" w:rsidP="00E92BA9">
      <w:pPr>
        <w:pStyle w:val="NoSpacing"/>
        <w:rPr>
          <w:b/>
          <w:sz w:val="24"/>
          <w:szCs w:val="24"/>
        </w:rPr>
      </w:pPr>
    </w:p>
    <w:p w:rsidR="0089206F" w:rsidRDefault="0089206F" w:rsidP="00EB2F78">
      <w:pPr>
        <w:pStyle w:val="NoSpacing"/>
        <w:numPr>
          <w:ilvl w:val="0"/>
          <w:numId w:val="15"/>
        </w:numPr>
        <w:ind w:hanging="720"/>
        <w:rPr>
          <w:b/>
          <w:sz w:val="28"/>
          <w:szCs w:val="28"/>
        </w:rPr>
      </w:pPr>
      <w:r w:rsidRPr="000F08A7">
        <w:rPr>
          <w:b/>
          <w:sz w:val="28"/>
          <w:szCs w:val="28"/>
          <w:u w:val="single"/>
        </w:rPr>
        <w:t>ODBOJKA (Ž)</w:t>
      </w:r>
    </w:p>
    <w:p w:rsidR="0089206F" w:rsidRDefault="0089206F" w:rsidP="000F08A7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Sisak, 13. studenoga 2012.</w:t>
      </w:r>
    </w:p>
    <w:p w:rsidR="0089206F" w:rsidRPr="00257777" w:rsidRDefault="0089206F" w:rsidP="00257777">
      <w:pPr>
        <w:pStyle w:val="NoSpacing"/>
        <w:rPr>
          <w:b/>
          <w:sz w:val="28"/>
          <w:szCs w:val="28"/>
        </w:rPr>
      </w:pPr>
      <w:r w:rsidRPr="003D373C">
        <w:rPr>
          <w:b/>
          <w:noProof/>
          <w:sz w:val="28"/>
          <w:szCs w:val="28"/>
          <w:lang w:eastAsia="hr-HR"/>
        </w:rPr>
        <w:pict>
          <v:shape id="Slika 1" o:spid="_x0000_i1026" type="#_x0000_t75" style="width:438pt;height:328.5pt;visibility:visible">
            <v:imagedata r:id="rId6" o:title=""/>
          </v:shape>
        </w:pict>
      </w:r>
    </w:p>
    <w:p w:rsidR="0089206F" w:rsidRDefault="0089206F" w:rsidP="000F08A7">
      <w:pPr>
        <w:pStyle w:val="NoSpacing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Mia Mikac, Kristina Bedić, Monika Grbić, Katarina Čačić, Antonija Malović, Elizabeta Neđeral, Iva Grahovac, Ana Marija Vanić, Iva Cvetojević, Ana Petranović, Romana Mitar, Seada Malnar, nastavnica. Voditeljica : Seada Malnar, osvojeno </w:t>
      </w:r>
      <w:r w:rsidRPr="00090AE6">
        <w:rPr>
          <w:b/>
          <w:color w:val="FF0000"/>
          <w:sz w:val="24"/>
          <w:szCs w:val="24"/>
        </w:rPr>
        <w:t>6. mjesto</w:t>
      </w:r>
    </w:p>
    <w:p w:rsidR="0089206F" w:rsidRDefault="0089206F" w:rsidP="00090AE6">
      <w:pPr>
        <w:pStyle w:val="NoSpacing"/>
        <w:rPr>
          <w:b/>
          <w:sz w:val="24"/>
          <w:szCs w:val="24"/>
        </w:rPr>
      </w:pPr>
    </w:p>
    <w:p w:rsidR="0089206F" w:rsidRPr="00092259" w:rsidRDefault="0089206F" w:rsidP="00090AE6">
      <w:pPr>
        <w:pStyle w:val="NoSpacing"/>
        <w:rPr>
          <w:b/>
          <w:sz w:val="24"/>
          <w:szCs w:val="24"/>
        </w:rPr>
      </w:pPr>
    </w:p>
    <w:p w:rsidR="0089206F" w:rsidRPr="000F08A7" w:rsidRDefault="0089206F" w:rsidP="00EB2F78">
      <w:pPr>
        <w:pStyle w:val="NoSpacing"/>
        <w:numPr>
          <w:ilvl w:val="0"/>
          <w:numId w:val="15"/>
        </w:numPr>
        <w:ind w:hanging="720"/>
        <w:rPr>
          <w:b/>
          <w:sz w:val="28"/>
          <w:szCs w:val="28"/>
          <w:u w:val="single"/>
        </w:rPr>
      </w:pPr>
      <w:r w:rsidRPr="000F08A7">
        <w:rPr>
          <w:b/>
          <w:sz w:val="28"/>
          <w:szCs w:val="28"/>
          <w:u w:val="single"/>
        </w:rPr>
        <w:t xml:space="preserve">NOGOMET </w:t>
      </w:r>
    </w:p>
    <w:p w:rsidR="0089206F" w:rsidRDefault="0089206F" w:rsidP="000F08A7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Sisak, 16. studenoga 2012.</w:t>
      </w:r>
    </w:p>
    <w:p w:rsidR="0089206F" w:rsidRDefault="0089206F" w:rsidP="00EB2F78">
      <w:pPr>
        <w:pStyle w:val="NoSpacing"/>
        <w:rPr>
          <w:b/>
          <w:sz w:val="28"/>
          <w:szCs w:val="28"/>
        </w:rPr>
      </w:pPr>
      <w:r w:rsidRPr="003D373C">
        <w:rPr>
          <w:b/>
          <w:noProof/>
          <w:sz w:val="24"/>
          <w:szCs w:val="24"/>
          <w:lang w:eastAsia="hr-HR"/>
        </w:rPr>
        <w:pict>
          <v:shape id="Slika 3" o:spid="_x0000_i1027" type="#_x0000_t75" style="width:429pt;height:321.75pt;visibility:visible">
            <v:imagedata r:id="rId7" o:title=""/>
          </v:shape>
        </w:pict>
      </w:r>
    </w:p>
    <w:p w:rsidR="0089206F" w:rsidRPr="00E43FE7" w:rsidRDefault="0089206F" w:rsidP="00EB2F78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Valentino Belošević (3b1), Domagoj Sanković(</w:t>
      </w:r>
      <w:smartTag w:uri="urn:schemas-microsoft-com:office:smarttags" w:element="metricconverter">
        <w:smartTagPr>
          <w:attr w:name="ProductID" w:val="3f"/>
        </w:smartTagPr>
        <w:r>
          <w:rPr>
            <w:b/>
            <w:sz w:val="24"/>
            <w:szCs w:val="24"/>
          </w:rPr>
          <w:t>3f</w:t>
        </w:r>
      </w:smartTag>
      <w:r>
        <w:rPr>
          <w:b/>
          <w:sz w:val="24"/>
          <w:szCs w:val="24"/>
        </w:rPr>
        <w:t xml:space="preserve">), David Marjanović (4a), Silvio Vratarić (2a),Matija Ranogajec (4a), Dino Selmić (3e),Ivan Ranogajec (3g1), Ivan Bilić (3a), Ivan Sekulić (2b),Tomislav Lulić (3a),Dario Ivančić i Marian Krapljan. Voditelj: Josip Mrgan, osvojeno: </w:t>
      </w:r>
      <w:r w:rsidRPr="001869A4">
        <w:rPr>
          <w:b/>
          <w:color w:val="FF0000"/>
          <w:sz w:val="24"/>
          <w:szCs w:val="24"/>
        </w:rPr>
        <w:t>4. mjesto</w:t>
      </w:r>
    </w:p>
    <w:p w:rsidR="0089206F" w:rsidRDefault="0089206F" w:rsidP="00EB2F78">
      <w:pPr>
        <w:pStyle w:val="NoSpacing"/>
        <w:rPr>
          <w:b/>
          <w:sz w:val="28"/>
          <w:szCs w:val="28"/>
        </w:rPr>
      </w:pPr>
    </w:p>
    <w:p w:rsidR="0089206F" w:rsidRDefault="0089206F" w:rsidP="00EB2F78">
      <w:pPr>
        <w:pStyle w:val="NoSpacing"/>
        <w:rPr>
          <w:b/>
          <w:sz w:val="28"/>
          <w:szCs w:val="28"/>
        </w:rPr>
      </w:pPr>
    </w:p>
    <w:p w:rsidR="0089206F" w:rsidRDefault="0089206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9206F" w:rsidRPr="000F08A7" w:rsidRDefault="0089206F" w:rsidP="00CF003C">
      <w:pPr>
        <w:pStyle w:val="NoSpacing"/>
        <w:numPr>
          <w:ilvl w:val="0"/>
          <w:numId w:val="15"/>
        </w:numPr>
        <w:ind w:hanging="720"/>
        <w:rPr>
          <w:b/>
          <w:sz w:val="28"/>
          <w:szCs w:val="28"/>
          <w:u w:val="single"/>
        </w:rPr>
      </w:pPr>
      <w:r w:rsidRPr="000F08A7">
        <w:rPr>
          <w:b/>
          <w:sz w:val="28"/>
          <w:szCs w:val="28"/>
          <w:u w:val="single"/>
        </w:rPr>
        <w:t xml:space="preserve">STOLNI TENIS </w:t>
      </w:r>
    </w:p>
    <w:p w:rsidR="0089206F" w:rsidRDefault="0089206F" w:rsidP="000F08A7">
      <w:pPr>
        <w:pStyle w:val="NoSpacing"/>
        <w:ind w:left="720"/>
        <w:rPr>
          <w:b/>
          <w:sz w:val="28"/>
          <w:szCs w:val="28"/>
        </w:rPr>
      </w:pPr>
      <w:r w:rsidRPr="00CF003C">
        <w:rPr>
          <w:b/>
          <w:sz w:val="28"/>
          <w:szCs w:val="28"/>
        </w:rPr>
        <w:t>Sisak, 21. studenoga 2012.</w:t>
      </w:r>
    </w:p>
    <w:p w:rsidR="0089206F" w:rsidRPr="00CF003C" w:rsidRDefault="0089206F" w:rsidP="00B36AEC">
      <w:pPr>
        <w:pStyle w:val="NoSpacing"/>
        <w:ind w:left="720"/>
        <w:rPr>
          <w:b/>
          <w:sz w:val="28"/>
          <w:szCs w:val="28"/>
        </w:rPr>
      </w:pPr>
    </w:p>
    <w:p w:rsidR="0089206F" w:rsidRDefault="0089206F" w:rsidP="00D253FF">
      <w:pPr>
        <w:pStyle w:val="NoSpacing"/>
        <w:rPr>
          <w:b/>
          <w:sz w:val="28"/>
          <w:szCs w:val="28"/>
        </w:rPr>
      </w:pPr>
      <w:r w:rsidRPr="003D373C">
        <w:rPr>
          <w:b/>
          <w:noProof/>
          <w:sz w:val="24"/>
          <w:szCs w:val="24"/>
          <w:lang w:eastAsia="hr-HR"/>
        </w:rPr>
        <w:pict>
          <v:shape id="Slika 5" o:spid="_x0000_i1028" type="#_x0000_t75" style="width:449.25pt;height:334.5pt;visibility:visible">
            <v:imagedata r:id="rId8" o:title=""/>
          </v:shape>
        </w:pict>
      </w:r>
    </w:p>
    <w:p w:rsidR="0089206F" w:rsidRDefault="0089206F" w:rsidP="00D253FF">
      <w:pPr>
        <w:pStyle w:val="NoSpacing"/>
        <w:rPr>
          <w:b/>
          <w:sz w:val="24"/>
          <w:szCs w:val="24"/>
        </w:rPr>
      </w:pPr>
    </w:p>
    <w:p w:rsidR="0089206F" w:rsidRPr="00F7129E" w:rsidRDefault="0089206F" w:rsidP="00D253F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Slijeva: Srđan Zrakić (3),Ivica Radoš (2a), Josip Mrgan , nastavnik, Šaini Abdi (1)</w:t>
      </w:r>
      <w:r w:rsidRPr="00E77CF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 Tomislav Lulić (3a). Voditelj: Josip Mrgan, osvojeno : </w:t>
      </w:r>
      <w:r w:rsidRPr="00F7129E">
        <w:rPr>
          <w:b/>
          <w:color w:val="FF0000"/>
          <w:sz w:val="24"/>
          <w:szCs w:val="24"/>
        </w:rPr>
        <w:t>3. mjesto</w:t>
      </w:r>
    </w:p>
    <w:p w:rsidR="0089206F" w:rsidRDefault="0089206F" w:rsidP="00D253FF">
      <w:pPr>
        <w:pStyle w:val="NoSpacing"/>
        <w:rPr>
          <w:b/>
          <w:sz w:val="28"/>
          <w:szCs w:val="28"/>
        </w:rPr>
      </w:pPr>
    </w:p>
    <w:p w:rsidR="0089206F" w:rsidRDefault="0089206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9206F" w:rsidRPr="000F08A7" w:rsidRDefault="0089206F" w:rsidP="00EB2F78">
      <w:pPr>
        <w:pStyle w:val="NoSpacing"/>
        <w:numPr>
          <w:ilvl w:val="0"/>
          <w:numId w:val="15"/>
        </w:numPr>
        <w:ind w:hanging="720"/>
        <w:rPr>
          <w:b/>
          <w:sz w:val="28"/>
          <w:szCs w:val="28"/>
          <w:u w:val="single"/>
        </w:rPr>
      </w:pPr>
      <w:r w:rsidRPr="000F08A7">
        <w:rPr>
          <w:b/>
          <w:sz w:val="28"/>
          <w:szCs w:val="28"/>
          <w:u w:val="single"/>
        </w:rPr>
        <w:t xml:space="preserve">KOŠARKA – učenici </w:t>
      </w:r>
    </w:p>
    <w:p w:rsidR="0089206F" w:rsidRDefault="0089206F" w:rsidP="000F08A7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Sisak, 26. studenoga 2012.</w:t>
      </w:r>
    </w:p>
    <w:p w:rsidR="0089206F" w:rsidRDefault="0089206F" w:rsidP="00B36AEC">
      <w:pPr>
        <w:pStyle w:val="NoSpacing"/>
        <w:ind w:left="720"/>
        <w:rPr>
          <w:b/>
          <w:sz w:val="28"/>
          <w:szCs w:val="28"/>
        </w:rPr>
      </w:pPr>
    </w:p>
    <w:p w:rsidR="0089206F" w:rsidRDefault="0089206F" w:rsidP="00AD3CE7">
      <w:pPr>
        <w:pStyle w:val="NoSpacing"/>
        <w:rPr>
          <w:b/>
          <w:sz w:val="28"/>
          <w:szCs w:val="28"/>
        </w:rPr>
      </w:pPr>
      <w:r w:rsidRPr="003D373C">
        <w:rPr>
          <w:b/>
          <w:noProof/>
          <w:sz w:val="24"/>
          <w:szCs w:val="24"/>
          <w:lang w:eastAsia="hr-HR"/>
        </w:rPr>
        <w:pict>
          <v:shape id="Slika 2" o:spid="_x0000_i1029" type="#_x0000_t75" style="width:453.75pt;height:340.5pt;visibility:visible">
            <v:imagedata r:id="rId9" o:title=""/>
          </v:shape>
        </w:pict>
      </w:r>
    </w:p>
    <w:p w:rsidR="0089206F" w:rsidRPr="00CE2A4E" w:rsidRDefault="0089206F" w:rsidP="00CE2A4E">
      <w:pPr>
        <w:pStyle w:val="NoSpacing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Slijeva: Josip Mrgan – nastavnik, Dino Toromanović (4b1), Fran Vuljak (3b2), Goran Lakić (1 ), Marian Krapljan (3a), Tomislav Lukić (3a), Filip Dobrić (1e1), Luka Banjac (3b2), Krešimir Pižur (4b2), Luka Lovreković (1b2) i Mateo Maričević (4b1). Voditelj: Josip Mrgan, osvojeno :</w:t>
      </w:r>
      <w:r w:rsidRPr="00F7129E">
        <w:rPr>
          <w:b/>
          <w:color w:val="FF0000"/>
          <w:sz w:val="24"/>
          <w:szCs w:val="24"/>
        </w:rPr>
        <w:t xml:space="preserve"> </w:t>
      </w:r>
      <w:r w:rsidRPr="004710AA">
        <w:rPr>
          <w:b/>
          <w:color w:val="FF0000"/>
          <w:sz w:val="24"/>
          <w:szCs w:val="24"/>
        </w:rPr>
        <w:t>3. mjesto</w:t>
      </w:r>
    </w:p>
    <w:p w:rsidR="0089206F" w:rsidRDefault="0089206F" w:rsidP="00AD3CE7">
      <w:pPr>
        <w:pStyle w:val="NoSpacing"/>
        <w:rPr>
          <w:b/>
          <w:sz w:val="24"/>
          <w:szCs w:val="24"/>
        </w:rPr>
      </w:pPr>
    </w:p>
    <w:p w:rsidR="0089206F" w:rsidRDefault="0089206F" w:rsidP="00AD3CE7">
      <w:pPr>
        <w:pStyle w:val="NoSpacing"/>
        <w:rPr>
          <w:b/>
          <w:sz w:val="28"/>
          <w:szCs w:val="28"/>
        </w:rPr>
      </w:pPr>
    </w:p>
    <w:p w:rsidR="0089206F" w:rsidRDefault="0089206F" w:rsidP="00AD3CE7">
      <w:pPr>
        <w:pStyle w:val="NoSpacing"/>
        <w:rPr>
          <w:b/>
          <w:sz w:val="28"/>
          <w:szCs w:val="28"/>
        </w:rPr>
      </w:pPr>
    </w:p>
    <w:p w:rsidR="0089206F" w:rsidRDefault="0089206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9206F" w:rsidRDefault="0089206F" w:rsidP="00EB2F78">
      <w:pPr>
        <w:pStyle w:val="NoSpacing"/>
        <w:numPr>
          <w:ilvl w:val="0"/>
          <w:numId w:val="15"/>
        </w:numPr>
        <w:ind w:hanging="720"/>
        <w:rPr>
          <w:b/>
          <w:sz w:val="28"/>
          <w:szCs w:val="28"/>
        </w:rPr>
      </w:pPr>
      <w:r w:rsidRPr="00AD6DD9">
        <w:rPr>
          <w:b/>
          <w:sz w:val="28"/>
          <w:szCs w:val="28"/>
          <w:u w:val="single"/>
        </w:rPr>
        <w:t>KOŠARKA – učenice</w:t>
      </w:r>
      <w:r>
        <w:rPr>
          <w:b/>
          <w:sz w:val="28"/>
          <w:szCs w:val="28"/>
        </w:rPr>
        <w:t xml:space="preserve"> </w:t>
      </w:r>
    </w:p>
    <w:p w:rsidR="0089206F" w:rsidRDefault="0089206F" w:rsidP="00AD6DD9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Sisak, 28. studenoga 2012.</w:t>
      </w:r>
    </w:p>
    <w:p w:rsidR="0089206F" w:rsidRDefault="0089206F" w:rsidP="00F93666">
      <w:pPr>
        <w:pStyle w:val="NoSpacing"/>
        <w:rPr>
          <w:b/>
          <w:sz w:val="28"/>
          <w:szCs w:val="28"/>
        </w:rPr>
      </w:pPr>
    </w:p>
    <w:p w:rsidR="0089206F" w:rsidRDefault="0089206F" w:rsidP="00A27D06">
      <w:pPr>
        <w:pStyle w:val="NoSpacing"/>
        <w:rPr>
          <w:b/>
          <w:sz w:val="28"/>
          <w:szCs w:val="28"/>
        </w:rPr>
      </w:pPr>
      <w:r w:rsidRPr="003D373C">
        <w:rPr>
          <w:b/>
          <w:noProof/>
          <w:sz w:val="24"/>
          <w:szCs w:val="24"/>
          <w:lang w:eastAsia="hr-HR"/>
        </w:rPr>
        <w:pict>
          <v:shape id="_x0000_i1030" type="#_x0000_t75" style="width:453.75pt;height:340.5pt;visibility:visible">
            <v:imagedata r:id="rId10" o:title=""/>
          </v:shape>
        </w:pict>
      </w:r>
    </w:p>
    <w:p w:rsidR="0089206F" w:rsidRDefault="0089206F" w:rsidP="00D70475">
      <w:pPr>
        <w:pStyle w:val="NoSpacing"/>
        <w:rPr>
          <w:b/>
          <w:sz w:val="24"/>
          <w:szCs w:val="24"/>
        </w:rPr>
      </w:pPr>
    </w:p>
    <w:p w:rsidR="0089206F" w:rsidRPr="003C2DF3" w:rsidRDefault="0089206F" w:rsidP="00A27D06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Slijeva: Merima Ogurinec, Iva Cvetojević, Monika Grbić, Ana Petranović,  Ljiljana Lazić i Seada Malnar, nastavnica. Voditeljica: Seada Malnar, osvojeno </w:t>
      </w:r>
      <w:r>
        <w:rPr>
          <w:b/>
          <w:color w:val="FF0000"/>
          <w:sz w:val="24"/>
          <w:szCs w:val="24"/>
        </w:rPr>
        <w:t>4</w:t>
      </w:r>
      <w:r w:rsidRPr="004710AA">
        <w:rPr>
          <w:b/>
          <w:color w:val="FF0000"/>
          <w:sz w:val="24"/>
          <w:szCs w:val="24"/>
        </w:rPr>
        <w:t>. mjesto</w:t>
      </w:r>
    </w:p>
    <w:p w:rsidR="0089206F" w:rsidRDefault="0089206F" w:rsidP="00D70475">
      <w:pPr>
        <w:pStyle w:val="NoSpacing"/>
        <w:rPr>
          <w:b/>
          <w:sz w:val="28"/>
          <w:szCs w:val="28"/>
        </w:rPr>
      </w:pPr>
    </w:p>
    <w:p w:rsidR="0089206F" w:rsidRDefault="0089206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9206F" w:rsidRPr="00DE0E9F" w:rsidRDefault="0089206F" w:rsidP="00EB2F78">
      <w:pPr>
        <w:pStyle w:val="NoSpacing"/>
        <w:numPr>
          <w:ilvl w:val="0"/>
          <w:numId w:val="15"/>
        </w:numPr>
        <w:ind w:hanging="720"/>
        <w:rPr>
          <w:b/>
          <w:sz w:val="28"/>
          <w:szCs w:val="28"/>
          <w:u w:val="single"/>
        </w:rPr>
      </w:pPr>
      <w:r w:rsidRPr="00DE0E9F">
        <w:rPr>
          <w:b/>
          <w:sz w:val="28"/>
          <w:szCs w:val="28"/>
          <w:u w:val="single"/>
        </w:rPr>
        <w:t>BADMINTON – učenici</w:t>
      </w:r>
    </w:p>
    <w:p w:rsidR="0089206F" w:rsidRDefault="0089206F" w:rsidP="00DE0E9F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(Sisak, 5. prosinca 2012.</w:t>
      </w:r>
    </w:p>
    <w:p w:rsidR="0089206F" w:rsidRDefault="0089206F" w:rsidP="002D7D9C">
      <w:pPr>
        <w:pStyle w:val="NoSpacing"/>
        <w:rPr>
          <w:b/>
          <w:sz w:val="28"/>
          <w:szCs w:val="28"/>
        </w:rPr>
      </w:pPr>
    </w:p>
    <w:p w:rsidR="0089206F" w:rsidRDefault="0089206F" w:rsidP="008D75E5">
      <w:pPr>
        <w:pStyle w:val="NoSpacing"/>
        <w:rPr>
          <w:b/>
          <w:sz w:val="28"/>
          <w:szCs w:val="28"/>
        </w:rPr>
      </w:pPr>
      <w:r w:rsidRPr="003D373C">
        <w:rPr>
          <w:b/>
          <w:noProof/>
          <w:sz w:val="28"/>
          <w:szCs w:val="28"/>
          <w:lang w:eastAsia="hr-HR"/>
        </w:rPr>
        <w:pict>
          <v:shape id="_x0000_i1031" type="#_x0000_t75" style="width:443.25pt;height:333pt;visibility:visible">
            <v:imagedata r:id="rId11" o:title=""/>
          </v:shape>
        </w:pict>
      </w:r>
    </w:p>
    <w:p w:rsidR="0089206F" w:rsidRDefault="0089206F" w:rsidP="008D75E5">
      <w:pPr>
        <w:pStyle w:val="NoSpacing"/>
        <w:rPr>
          <w:b/>
          <w:sz w:val="24"/>
          <w:szCs w:val="24"/>
        </w:rPr>
      </w:pPr>
    </w:p>
    <w:p w:rsidR="0089206F" w:rsidRDefault="0089206F" w:rsidP="008D75E5">
      <w:pPr>
        <w:pStyle w:val="NoSpacing"/>
        <w:numPr>
          <w:ilvl w:val="0"/>
          <w:numId w:val="24"/>
        </w:numPr>
        <w:ind w:left="709" w:hanging="709"/>
        <w:rPr>
          <w:b/>
          <w:sz w:val="24"/>
          <w:szCs w:val="24"/>
        </w:rPr>
      </w:pPr>
      <w:r>
        <w:rPr>
          <w:b/>
          <w:sz w:val="24"/>
          <w:szCs w:val="24"/>
        </w:rPr>
        <w:t>Mrgan Josip, nastavnik</w:t>
      </w:r>
    </w:p>
    <w:p w:rsidR="0089206F" w:rsidRDefault="0089206F" w:rsidP="008D75E5">
      <w:pPr>
        <w:pStyle w:val="NoSpacing"/>
        <w:numPr>
          <w:ilvl w:val="0"/>
          <w:numId w:val="24"/>
        </w:numPr>
        <w:ind w:left="709" w:hanging="709"/>
        <w:rPr>
          <w:b/>
          <w:sz w:val="24"/>
          <w:szCs w:val="24"/>
        </w:rPr>
      </w:pPr>
      <w:r>
        <w:rPr>
          <w:b/>
          <w:sz w:val="24"/>
          <w:szCs w:val="24"/>
        </w:rPr>
        <w:t>Kristijan Šošić (2a)</w:t>
      </w:r>
    </w:p>
    <w:p w:rsidR="0089206F" w:rsidRDefault="0089206F" w:rsidP="008D75E5">
      <w:pPr>
        <w:pStyle w:val="NoSpacing"/>
        <w:numPr>
          <w:ilvl w:val="0"/>
          <w:numId w:val="24"/>
        </w:numPr>
        <w:ind w:left="709" w:hanging="709"/>
        <w:rPr>
          <w:b/>
          <w:sz w:val="24"/>
          <w:szCs w:val="24"/>
        </w:rPr>
      </w:pPr>
      <w:r>
        <w:rPr>
          <w:b/>
          <w:sz w:val="24"/>
          <w:szCs w:val="24"/>
        </w:rPr>
        <w:t>Ivica Radoš (2a)</w:t>
      </w:r>
    </w:p>
    <w:p w:rsidR="0089206F" w:rsidRDefault="0089206F" w:rsidP="008D75E5">
      <w:pPr>
        <w:pStyle w:val="NoSpacing"/>
        <w:numPr>
          <w:ilvl w:val="0"/>
          <w:numId w:val="24"/>
        </w:numPr>
        <w:ind w:left="709" w:hanging="709"/>
        <w:rPr>
          <w:b/>
          <w:sz w:val="24"/>
          <w:szCs w:val="24"/>
        </w:rPr>
      </w:pPr>
      <w:r>
        <w:rPr>
          <w:b/>
          <w:sz w:val="24"/>
          <w:szCs w:val="24"/>
        </w:rPr>
        <w:t>Hrvoje Pešun (3a)</w:t>
      </w:r>
    </w:p>
    <w:p w:rsidR="0089206F" w:rsidRPr="009E0F50" w:rsidRDefault="0089206F" w:rsidP="008D75E5">
      <w:pPr>
        <w:pStyle w:val="NoSpacing"/>
        <w:numPr>
          <w:ilvl w:val="0"/>
          <w:numId w:val="24"/>
        </w:numPr>
        <w:ind w:left="709" w:hanging="709"/>
        <w:rPr>
          <w:b/>
          <w:sz w:val="24"/>
          <w:szCs w:val="24"/>
        </w:rPr>
      </w:pPr>
      <w:r>
        <w:rPr>
          <w:b/>
          <w:sz w:val="24"/>
          <w:szCs w:val="24"/>
        </w:rPr>
        <w:t>Marian Krapljan (3a)</w:t>
      </w:r>
    </w:p>
    <w:p w:rsidR="0089206F" w:rsidRDefault="0089206F" w:rsidP="008D75E5">
      <w:pPr>
        <w:pStyle w:val="NoSpacing"/>
        <w:rPr>
          <w:b/>
          <w:sz w:val="24"/>
          <w:szCs w:val="24"/>
        </w:rPr>
      </w:pPr>
    </w:p>
    <w:p w:rsidR="0089206F" w:rsidRDefault="0089206F" w:rsidP="008D75E5">
      <w:pPr>
        <w:pStyle w:val="NoSpacing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Voditelji: Josip Mrgan, osvojeno</w:t>
      </w:r>
      <w:r w:rsidRPr="00F7129E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3</w:t>
      </w:r>
      <w:r w:rsidRPr="004710AA">
        <w:rPr>
          <w:b/>
          <w:color w:val="FF0000"/>
          <w:sz w:val="24"/>
          <w:szCs w:val="24"/>
        </w:rPr>
        <w:t>. mjesto</w:t>
      </w:r>
    </w:p>
    <w:p w:rsidR="0089206F" w:rsidRDefault="0089206F" w:rsidP="008D75E5">
      <w:pPr>
        <w:pStyle w:val="NoSpacing"/>
        <w:rPr>
          <w:b/>
          <w:sz w:val="28"/>
          <w:szCs w:val="28"/>
        </w:rPr>
      </w:pPr>
    </w:p>
    <w:p w:rsidR="0089206F" w:rsidRDefault="0089206F" w:rsidP="008D75E5">
      <w:pPr>
        <w:pStyle w:val="NoSpacing"/>
        <w:rPr>
          <w:b/>
          <w:sz w:val="28"/>
          <w:szCs w:val="28"/>
        </w:rPr>
      </w:pPr>
    </w:p>
    <w:p w:rsidR="0089206F" w:rsidRDefault="0089206F" w:rsidP="00416D7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9206F" w:rsidRDefault="0089206F" w:rsidP="000C22E7">
      <w:pPr>
        <w:pStyle w:val="NoSpacing"/>
        <w:numPr>
          <w:ilvl w:val="0"/>
          <w:numId w:val="15"/>
        </w:numPr>
        <w:ind w:hanging="720"/>
        <w:rPr>
          <w:b/>
          <w:sz w:val="28"/>
          <w:szCs w:val="28"/>
        </w:rPr>
      </w:pPr>
      <w:r w:rsidRPr="00135042">
        <w:rPr>
          <w:b/>
          <w:sz w:val="28"/>
          <w:szCs w:val="28"/>
          <w:u w:val="single"/>
        </w:rPr>
        <w:t xml:space="preserve">BADMINTON </w:t>
      </w:r>
      <w:r>
        <w:rPr>
          <w:b/>
          <w:sz w:val="28"/>
          <w:szCs w:val="28"/>
        </w:rPr>
        <w:t xml:space="preserve">– učenice </w:t>
      </w:r>
    </w:p>
    <w:p w:rsidR="0089206F" w:rsidRDefault="0089206F" w:rsidP="00135042">
      <w:pPr>
        <w:pStyle w:val="NoSpacing"/>
        <w:ind w:left="720"/>
        <w:rPr>
          <w:b/>
          <w:sz w:val="28"/>
          <w:szCs w:val="28"/>
        </w:rPr>
      </w:pPr>
      <w:r w:rsidRPr="000C22E7">
        <w:rPr>
          <w:b/>
          <w:sz w:val="28"/>
          <w:szCs w:val="28"/>
        </w:rPr>
        <w:t>Sisak, 5. prosinca 2012.</w:t>
      </w:r>
    </w:p>
    <w:p w:rsidR="0089206F" w:rsidRDefault="0089206F" w:rsidP="00A83030">
      <w:pPr>
        <w:pStyle w:val="NoSpacing"/>
        <w:rPr>
          <w:b/>
          <w:sz w:val="28"/>
          <w:szCs w:val="28"/>
        </w:rPr>
      </w:pPr>
    </w:p>
    <w:p w:rsidR="0089206F" w:rsidRPr="000C22E7" w:rsidRDefault="0089206F" w:rsidP="00583476">
      <w:pPr>
        <w:pStyle w:val="NoSpacing"/>
        <w:rPr>
          <w:b/>
          <w:sz w:val="28"/>
          <w:szCs w:val="28"/>
        </w:rPr>
      </w:pPr>
      <w:r w:rsidRPr="003D373C">
        <w:rPr>
          <w:b/>
          <w:noProof/>
          <w:sz w:val="28"/>
          <w:szCs w:val="28"/>
          <w:lang w:eastAsia="hr-HR"/>
        </w:rPr>
        <w:pict>
          <v:shape id="_x0000_i1032" type="#_x0000_t75" style="width:452.25pt;height:336.75pt;visibility:visible">
            <v:imagedata r:id="rId12" o:title=""/>
          </v:shape>
        </w:pict>
      </w:r>
    </w:p>
    <w:p w:rsidR="0089206F" w:rsidRDefault="0089206F" w:rsidP="004C3581">
      <w:pPr>
        <w:pStyle w:val="NoSpacing"/>
        <w:rPr>
          <w:b/>
          <w:sz w:val="24"/>
          <w:szCs w:val="24"/>
        </w:rPr>
      </w:pPr>
    </w:p>
    <w:p w:rsidR="0089206F" w:rsidRDefault="0089206F" w:rsidP="00F901A2">
      <w:pPr>
        <w:pStyle w:val="NoSpacing"/>
        <w:numPr>
          <w:ilvl w:val="1"/>
          <w:numId w:val="26"/>
        </w:numPr>
        <w:ind w:left="709" w:hanging="709"/>
        <w:rPr>
          <w:b/>
          <w:sz w:val="24"/>
          <w:szCs w:val="24"/>
        </w:rPr>
      </w:pPr>
      <w:r>
        <w:rPr>
          <w:b/>
          <w:sz w:val="24"/>
          <w:szCs w:val="24"/>
        </w:rPr>
        <w:t>Sandra Bušić (2a)</w:t>
      </w:r>
    </w:p>
    <w:p w:rsidR="0089206F" w:rsidRDefault="0089206F" w:rsidP="000C2055">
      <w:pPr>
        <w:pStyle w:val="NoSpacing"/>
        <w:numPr>
          <w:ilvl w:val="1"/>
          <w:numId w:val="26"/>
        </w:numPr>
        <w:ind w:left="709" w:hanging="709"/>
        <w:rPr>
          <w:b/>
          <w:sz w:val="24"/>
          <w:szCs w:val="24"/>
        </w:rPr>
      </w:pPr>
      <w:r>
        <w:rPr>
          <w:b/>
          <w:sz w:val="24"/>
          <w:szCs w:val="24"/>
        </w:rPr>
        <w:t>Monika Špišić (3b2)</w:t>
      </w:r>
    </w:p>
    <w:p w:rsidR="0089206F" w:rsidRDefault="0089206F" w:rsidP="000C2055">
      <w:pPr>
        <w:pStyle w:val="NoSpacing"/>
        <w:numPr>
          <w:ilvl w:val="1"/>
          <w:numId w:val="26"/>
        </w:numPr>
        <w:ind w:left="709" w:hanging="709"/>
        <w:rPr>
          <w:b/>
          <w:sz w:val="24"/>
          <w:szCs w:val="24"/>
        </w:rPr>
      </w:pPr>
      <w:r>
        <w:rPr>
          <w:b/>
          <w:sz w:val="24"/>
          <w:szCs w:val="24"/>
        </w:rPr>
        <w:t>Antonija Malović (3b)</w:t>
      </w:r>
    </w:p>
    <w:p w:rsidR="0089206F" w:rsidRDefault="0089206F" w:rsidP="00F901A2">
      <w:pPr>
        <w:pStyle w:val="NoSpacing"/>
        <w:numPr>
          <w:ilvl w:val="1"/>
          <w:numId w:val="26"/>
        </w:numPr>
        <w:ind w:left="709" w:hanging="709"/>
        <w:rPr>
          <w:b/>
          <w:sz w:val="24"/>
          <w:szCs w:val="24"/>
        </w:rPr>
      </w:pPr>
      <w:r>
        <w:rPr>
          <w:b/>
          <w:sz w:val="24"/>
          <w:szCs w:val="24"/>
        </w:rPr>
        <w:t>Marija Tominac (2a)</w:t>
      </w:r>
    </w:p>
    <w:p w:rsidR="0089206F" w:rsidRDefault="0089206F" w:rsidP="00F901A2">
      <w:pPr>
        <w:pStyle w:val="NoSpacing"/>
        <w:numPr>
          <w:ilvl w:val="1"/>
          <w:numId w:val="26"/>
        </w:numPr>
        <w:ind w:left="709" w:hanging="709"/>
        <w:rPr>
          <w:b/>
          <w:sz w:val="24"/>
          <w:szCs w:val="24"/>
        </w:rPr>
      </w:pPr>
      <w:r>
        <w:rPr>
          <w:b/>
          <w:sz w:val="24"/>
          <w:szCs w:val="24"/>
        </w:rPr>
        <w:t>Martina Kragulj (2a)</w:t>
      </w:r>
    </w:p>
    <w:p w:rsidR="0089206F" w:rsidRDefault="0089206F" w:rsidP="00F901A2">
      <w:pPr>
        <w:pStyle w:val="NoSpacing"/>
        <w:numPr>
          <w:ilvl w:val="1"/>
          <w:numId w:val="26"/>
        </w:numPr>
        <w:ind w:left="709" w:hanging="709"/>
        <w:rPr>
          <w:b/>
          <w:sz w:val="24"/>
          <w:szCs w:val="24"/>
        </w:rPr>
      </w:pPr>
      <w:r>
        <w:rPr>
          <w:b/>
          <w:sz w:val="24"/>
          <w:szCs w:val="24"/>
        </w:rPr>
        <w:t>Josip Mrgan, nastavnik</w:t>
      </w:r>
    </w:p>
    <w:p w:rsidR="0089206F" w:rsidRDefault="0089206F" w:rsidP="004710AA">
      <w:pPr>
        <w:pStyle w:val="NoSpacing"/>
        <w:rPr>
          <w:b/>
          <w:sz w:val="24"/>
          <w:szCs w:val="24"/>
        </w:rPr>
      </w:pPr>
    </w:p>
    <w:p w:rsidR="0089206F" w:rsidRPr="004710AA" w:rsidRDefault="0089206F" w:rsidP="00477CCC">
      <w:pPr>
        <w:pStyle w:val="NoSpacing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Voditelji: Josip Mrgan, osvojeno</w:t>
      </w:r>
      <w:r w:rsidRPr="00F7129E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3</w:t>
      </w:r>
      <w:r w:rsidRPr="004710AA">
        <w:rPr>
          <w:b/>
          <w:color w:val="FF0000"/>
          <w:sz w:val="24"/>
          <w:szCs w:val="24"/>
        </w:rPr>
        <w:t>. mjesto</w:t>
      </w:r>
    </w:p>
    <w:p w:rsidR="0089206F" w:rsidRDefault="0089206F" w:rsidP="004710AA">
      <w:pPr>
        <w:pStyle w:val="NoSpacing"/>
        <w:rPr>
          <w:b/>
          <w:sz w:val="24"/>
          <w:szCs w:val="24"/>
        </w:rPr>
      </w:pPr>
    </w:p>
    <w:p w:rsidR="0089206F" w:rsidRDefault="0089206F">
      <w:pPr>
        <w:rPr>
          <w:b/>
          <w:sz w:val="28"/>
          <w:szCs w:val="28"/>
        </w:rPr>
      </w:pPr>
    </w:p>
    <w:p w:rsidR="0089206F" w:rsidRDefault="0089206F">
      <w:pPr>
        <w:rPr>
          <w:b/>
          <w:sz w:val="28"/>
          <w:szCs w:val="28"/>
        </w:rPr>
      </w:pPr>
    </w:p>
    <w:p w:rsidR="0089206F" w:rsidRDefault="0089206F">
      <w:pPr>
        <w:rPr>
          <w:b/>
          <w:sz w:val="28"/>
          <w:szCs w:val="28"/>
        </w:rPr>
      </w:pPr>
    </w:p>
    <w:p w:rsidR="0089206F" w:rsidRDefault="0089206F">
      <w:pPr>
        <w:rPr>
          <w:b/>
          <w:sz w:val="28"/>
          <w:szCs w:val="28"/>
        </w:rPr>
      </w:pPr>
    </w:p>
    <w:p w:rsidR="0089206F" w:rsidRDefault="0089206F">
      <w:pPr>
        <w:rPr>
          <w:b/>
          <w:sz w:val="28"/>
          <w:szCs w:val="28"/>
        </w:rPr>
      </w:pPr>
    </w:p>
    <w:p w:rsidR="0089206F" w:rsidRPr="005F3D52" w:rsidRDefault="0089206F" w:rsidP="00416D7E">
      <w:pPr>
        <w:pStyle w:val="NoSpacing"/>
        <w:numPr>
          <w:ilvl w:val="0"/>
          <w:numId w:val="15"/>
        </w:numPr>
        <w:ind w:hanging="720"/>
        <w:rPr>
          <w:b/>
          <w:sz w:val="28"/>
          <w:szCs w:val="28"/>
        </w:rPr>
      </w:pPr>
      <w:r w:rsidRPr="005F3D52">
        <w:rPr>
          <w:b/>
          <w:sz w:val="28"/>
          <w:szCs w:val="28"/>
          <w:u w:val="single"/>
        </w:rPr>
        <w:t xml:space="preserve">PRVENSTVO ŠKOLE U STOLNOM TENISU ZA ODRASLE POLAZNIKE </w:t>
      </w:r>
    </w:p>
    <w:p w:rsidR="0089206F" w:rsidRDefault="0089206F" w:rsidP="005F3D52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Sisak, studeni – prosinac 2012., finale 7. prosinca 2012.</w:t>
      </w:r>
    </w:p>
    <w:p w:rsidR="0089206F" w:rsidRDefault="0089206F" w:rsidP="006E5D74">
      <w:pPr>
        <w:pStyle w:val="NoSpacing"/>
        <w:rPr>
          <w:b/>
          <w:sz w:val="28"/>
          <w:szCs w:val="28"/>
        </w:rPr>
      </w:pPr>
    </w:p>
    <w:p w:rsidR="0089206F" w:rsidRDefault="0089206F" w:rsidP="006E5D74">
      <w:pPr>
        <w:pStyle w:val="NoSpacing"/>
        <w:rPr>
          <w:b/>
          <w:sz w:val="28"/>
          <w:szCs w:val="28"/>
        </w:rPr>
      </w:pPr>
      <w:r w:rsidRPr="003D373C">
        <w:rPr>
          <w:b/>
          <w:noProof/>
          <w:sz w:val="28"/>
          <w:szCs w:val="28"/>
          <w:lang w:eastAsia="hr-HR"/>
        </w:rPr>
        <w:pict>
          <v:shape id="_x0000_i1033" type="#_x0000_t75" style="width:441pt;height:333pt;visibility:visible">
            <v:imagedata r:id="rId13" o:title=""/>
          </v:shape>
        </w:pict>
      </w:r>
    </w:p>
    <w:p w:rsidR="0089206F" w:rsidRPr="004374E2" w:rsidRDefault="0089206F" w:rsidP="009D0106">
      <w:pPr>
        <w:pStyle w:val="NoSpacing"/>
      </w:pPr>
      <w:r w:rsidRPr="004374E2">
        <w:t xml:space="preserve">Pobjednici Prvenstva škole u stolnom tenisu (kategorija odrasli), slijeva: Dragan Čutura, drugo mjesto; Mergim Zekaj, prvo mjesto; </w:t>
      </w:r>
      <w:r>
        <w:t xml:space="preserve"> </w:t>
      </w:r>
      <w:r w:rsidRPr="004374E2">
        <w:t>Ivan Pomoravec,treće mjesto i Edin Omerbašić, četvrto mjesto</w:t>
      </w:r>
      <w:r>
        <w:t>. (Organizator:  Josip Mrgan)</w:t>
      </w:r>
    </w:p>
    <w:p w:rsidR="0089206F" w:rsidRDefault="0089206F" w:rsidP="009D0106">
      <w:pPr>
        <w:pStyle w:val="NoSpacing"/>
        <w:rPr>
          <w:b/>
          <w:sz w:val="28"/>
          <w:szCs w:val="28"/>
        </w:rPr>
      </w:pPr>
    </w:p>
    <w:p w:rsidR="0089206F" w:rsidRDefault="0089206F" w:rsidP="009D0106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Rezultati: </w:t>
      </w:r>
    </w:p>
    <w:p w:rsidR="0089206F" w:rsidRDefault="0089206F" w:rsidP="009D0106">
      <w:pPr>
        <w:pStyle w:val="NoSpacing"/>
        <w:rPr>
          <w:b/>
          <w:sz w:val="24"/>
          <w:szCs w:val="24"/>
        </w:rPr>
      </w:pPr>
    </w:p>
    <w:p w:rsidR="0089206F" w:rsidRDefault="0089206F" w:rsidP="009D0106">
      <w:pPr>
        <w:pStyle w:val="NoSpacing"/>
        <w:rPr>
          <w:b/>
          <w:sz w:val="24"/>
          <w:szCs w:val="24"/>
        </w:rPr>
      </w:pPr>
      <w:r w:rsidRPr="00BE3051">
        <w:rPr>
          <w:b/>
          <w:sz w:val="24"/>
          <w:szCs w:val="24"/>
        </w:rPr>
        <w:t>Skupina pobjednika</w:t>
      </w:r>
      <w:r>
        <w:rPr>
          <w:b/>
          <w:sz w:val="24"/>
          <w:szCs w:val="24"/>
        </w:rPr>
        <w:t>:</w:t>
      </w:r>
    </w:p>
    <w:p w:rsidR="0089206F" w:rsidRPr="004374E2" w:rsidRDefault="0089206F" w:rsidP="009D0106">
      <w:pPr>
        <w:pStyle w:val="NoSpacing"/>
        <w:rPr>
          <w:sz w:val="24"/>
          <w:szCs w:val="24"/>
        </w:rPr>
      </w:pPr>
      <w:r w:rsidRPr="004374E2">
        <w:rPr>
          <w:sz w:val="24"/>
          <w:szCs w:val="24"/>
        </w:rPr>
        <w:t xml:space="preserve">Harbaš – Čutura 0:2; </w:t>
      </w:r>
      <w:r>
        <w:rPr>
          <w:sz w:val="24"/>
          <w:szCs w:val="24"/>
        </w:rPr>
        <w:t>Pomoravec - Omerbašić 2:1, Dragojević – Ištvanić 2:0, Zekaj – Siruček 2:0, Čutura – Pomoravec 2:0, Blagojević – Zekaj 0:2 i Čutura – Zekaj 1:2.</w:t>
      </w:r>
    </w:p>
    <w:p w:rsidR="0089206F" w:rsidRDefault="0089206F" w:rsidP="009D0106">
      <w:pPr>
        <w:pStyle w:val="NoSpacing"/>
        <w:rPr>
          <w:b/>
          <w:sz w:val="24"/>
          <w:szCs w:val="24"/>
        </w:rPr>
      </w:pPr>
    </w:p>
    <w:p w:rsidR="0089206F" w:rsidRDefault="0089206F" w:rsidP="009D0106">
      <w:pPr>
        <w:pStyle w:val="NoSpacing"/>
        <w:rPr>
          <w:b/>
          <w:sz w:val="24"/>
          <w:szCs w:val="24"/>
        </w:rPr>
      </w:pPr>
      <w:r w:rsidRPr="00BE3051">
        <w:rPr>
          <w:b/>
          <w:sz w:val="24"/>
          <w:szCs w:val="24"/>
        </w:rPr>
        <w:t>Skupina poraženih</w:t>
      </w:r>
    </w:p>
    <w:p w:rsidR="0089206F" w:rsidRPr="004374E2" w:rsidRDefault="0089206F" w:rsidP="009D0106">
      <w:pPr>
        <w:pStyle w:val="NoSpacing"/>
        <w:rPr>
          <w:sz w:val="24"/>
          <w:szCs w:val="24"/>
        </w:rPr>
      </w:pPr>
      <w:r w:rsidRPr="004374E2">
        <w:rPr>
          <w:sz w:val="24"/>
          <w:szCs w:val="24"/>
        </w:rPr>
        <w:t xml:space="preserve">Harbaš – Omerbašić </w:t>
      </w:r>
      <w:r>
        <w:rPr>
          <w:sz w:val="24"/>
          <w:szCs w:val="24"/>
        </w:rPr>
        <w:t xml:space="preserve"> 0:2, Ištvanić – Siruček 0:2, Pomoravec – Blagojević 2:0, Omerbašić – Siruček 2:1, Pomoravec – Čutura 2:0, Omerbašić – Pomoravec 1:2, Pomoravec – Čutura 0:2</w:t>
      </w:r>
    </w:p>
    <w:p w:rsidR="0089206F" w:rsidRDefault="0089206F" w:rsidP="009D0106">
      <w:pPr>
        <w:pStyle w:val="NoSpacing"/>
        <w:rPr>
          <w:b/>
          <w:sz w:val="24"/>
          <w:szCs w:val="24"/>
        </w:rPr>
      </w:pPr>
    </w:p>
    <w:p w:rsidR="0089206F" w:rsidRPr="004374E2" w:rsidRDefault="0089206F" w:rsidP="009D0106">
      <w:pPr>
        <w:pStyle w:val="NoSpacing"/>
        <w:rPr>
          <w:sz w:val="24"/>
          <w:szCs w:val="24"/>
        </w:rPr>
      </w:pPr>
      <w:r w:rsidRPr="00BE3051">
        <w:rPr>
          <w:b/>
          <w:sz w:val="24"/>
          <w:szCs w:val="24"/>
        </w:rPr>
        <w:t>Finale:</w:t>
      </w:r>
      <w:r>
        <w:rPr>
          <w:b/>
          <w:sz w:val="24"/>
          <w:szCs w:val="24"/>
        </w:rPr>
        <w:t xml:space="preserve"> </w:t>
      </w:r>
      <w:r w:rsidRPr="004374E2">
        <w:rPr>
          <w:sz w:val="24"/>
          <w:szCs w:val="24"/>
        </w:rPr>
        <w:t xml:space="preserve">Čutura – Zekaj 1:2 </w:t>
      </w:r>
    </w:p>
    <w:p w:rsidR="0089206F" w:rsidRDefault="0089206F" w:rsidP="009D0106">
      <w:pPr>
        <w:pStyle w:val="NoSpacing"/>
        <w:rPr>
          <w:b/>
          <w:sz w:val="24"/>
          <w:szCs w:val="24"/>
        </w:rPr>
      </w:pPr>
    </w:p>
    <w:p w:rsidR="0089206F" w:rsidRPr="004374E2" w:rsidRDefault="0089206F" w:rsidP="009D0106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Ljestvica:</w:t>
      </w:r>
    </w:p>
    <w:p w:rsidR="0089206F" w:rsidRDefault="0089206F" w:rsidP="009D0106">
      <w:pPr>
        <w:pStyle w:val="NoSpacing"/>
        <w:rPr>
          <w:sz w:val="24"/>
          <w:szCs w:val="24"/>
        </w:rPr>
      </w:pPr>
      <w:r w:rsidRPr="00176F98">
        <w:rPr>
          <w:b/>
          <w:color w:val="FF0000"/>
          <w:sz w:val="24"/>
          <w:szCs w:val="24"/>
        </w:rPr>
        <w:t>1. mjesto</w:t>
      </w:r>
      <w:r w:rsidRPr="004374E2">
        <w:rPr>
          <w:sz w:val="24"/>
          <w:szCs w:val="24"/>
        </w:rPr>
        <w:t xml:space="preserve"> </w:t>
      </w:r>
      <w:r w:rsidRPr="004374E2">
        <w:rPr>
          <w:b/>
          <w:sz w:val="24"/>
          <w:szCs w:val="24"/>
        </w:rPr>
        <w:t>Mergim Zekaj</w:t>
      </w:r>
      <w:r>
        <w:rPr>
          <w:sz w:val="24"/>
          <w:szCs w:val="24"/>
        </w:rPr>
        <w:t xml:space="preserve"> </w:t>
      </w:r>
    </w:p>
    <w:p w:rsidR="0089206F" w:rsidRDefault="0089206F" w:rsidP="009D0106">
      <w:pPr>
        <w:pStyle w:val="NoSpacing"/>
        <w:rPr>
          <w:sz w:val="24"/>
          <w:szCs w:val="24"/>
        </w:rPr>
      </w:pPr>
      <w:r w:rsidRPr="00176F98">
        <w:rPr>
          <w:b/>
          <w:color w:val="FF0000"/>
          <w:sz w:val="24"/>
          <w:szCs w:val="24"/>
        </w:rPr>
        <w:t>2. mjesto</w:t>
      </w:r>
      <w:r>
        <w:rPr>
          <w:sz w:val="24"/>
          <w:szCs w:val="24"/>
        </w:rPr>
        <w:t xml:space="preserve"> </w:t>
      </w:r>
      <w:r w:rsidRPr="004374E2">
        <w:rPr>
          <w:b/>
          <w:sz w:val="24"/>
          <w:szCs w:val="24"/>
        </w:rPr>
        <w:t>Dragan Čutura</w:t>
      </w:r>
      <w:r>
        <w:rPr>
          <w:sz w:val="24"/>
          <w:szCs w:val="24"/>
        </w:rPr>
        <w:t xml:space="preserve"> </w:t>
      </w:r>
    </w:p>
    <w:p w:rsidR="0089206F" w:rsidRDefault="0089206F" w:rsidP="009D0106">
      <w:pPr>
        <w:pStyle w:val="NoSpacing"/>
        <w:rPr>
          <w:sz w:val="24"/>
          <w:szCs w:val="24"/>
        </w:rPr>
      </w:pPr>
      <w:r w:rsidRPr="00176F98">
        <w:rPr>
          <w:b/>
          <w:color w:val="FF0000"/>
          <w:sz w:val="24"/>
          <w:szCs w:val="24"/>
        </w:rPr>
        <w:t>3. mjesto</w:t>
      </w:r>
      <w:r>
        <w:rPr>
          <w:sz w:val="24"/>
          <w:szCs w:val="24"/>
        </w:rPr>
        <w:t xml:space="preserve"> </w:t>
      </w:r>
      <w:r w:rsidRPr="004374E2">
        <w:rPr>
          <w:b/>
          <w:sz w:val="24"/>
          <w:szCs w:val="24"/>
        </w:rPr>
        <w:t>Ivan Pomoravec</w:t>
      </w:r>
    </w:p>
    <w:p w:rsidR="0089206F" w:rsidRDefault="0089206F" w:rsidP="009D0106">
      <w:pPr>
        <w:pStyle w:val="NoSpacing"/>
        <w:rPr>
          <w:b/>
          <w:sz w:val="24"/>
          <w:szCs w:val="24"/>
        </w:rPr>
      </w:pPr>
      <w:r w:rsidRPr="00176F98">
        <w:rPr>
          <w:b/>
          <w:color w:val="FF0000"/>
          <w:sz w:val="24"/>
          <w:szCs w:val="24"/>
        </w:rPr>
        <w:t>4. mjesto</w:t>
      </w:r>
      <w:r>
        <w:rPr>
          <w:sz w:val="24"/>
          <w:szCs w:val="24"/>
        </w:rPr>
        <w:t xml:space="preserve"> </w:t>
      </w:r>
      <w:r w:rsidRPr="004374E2">
        <w:rPr>
          <w:b/>
          <w:sz w:val="24"/>
          <w:szCs w:val="24"/>
        </w:rPr>
        <w:t>Edin Omerbašić</w:t>
      </w:r>
    </w:p>
    <w:p w:rsidR="0089206F" w:rsidRDefault="0089206F" w:rsidP="009D0106">
      <w:pPr>
        <w:pStyle w:val="NoSpacing"/>
        <w:rPr>
          <w:b/>
          <w:sz w:val="28"/>
          <w:szCs w:val="28"/>
        </w:rPr>
      </w:pPr>
    </w:p>
    <w:p w:rsidR="0089206F" w:rsidRDefault="0089206F" w:rsidP="009D0106">
      <w:pPr>
        <w:pStyle w:val="NoSpacing"/>
        <w:rPr>
          <w:b/>
          <w:sz w:val="28"/>
          <w:szCs w:val="28"/>
        </w:rPr>
      </w:pPr>
    </w:p>
    <w:p w:rsidR="0089206F" w:rsidRPr="005F3D52" w:rsidRDefault="0089206F" w:rsidP="00DD5D3D">
      <w:pPr>
        <w:pStyle w:val="NoSpacing"/>
        <w:numPr>
          <w:ilvl w:val="0"/>
          <w:numId w:val="15"/>
        </w:numPr>
        <w:ind w:hanging="720"/>
        <w:rPr>
          <w:b/>
          <w:sz w:val="28"/>
          <w:szCs w:val="28"/>
          <w:u w:val="single"/>
        </w:rPr>
      </w:pPr>
      <w:r w:rsidRPr="005F3D52">
        <w:rPr>
          <w:b/>
          <w:sz w:val="28"/>
          <w:szCs w:val="28"/>
          <w:u w:val="single"/>
        </w:rPr>
        <w:t>PRVENSTVO GRADA SISKA U RUKOMETU</w:t>
      </w:r>
    </w:p>
    <w:p w:rsidR="0089206F" w:rsidRDefault="0089206F" w:rsidP="00C17754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SISAK, 14. VELJAČE 2013.</w:t>
      </w:r>
    </w:p>
    <w:p w:rsidR="0089206F" w:rsidRDefault="0089206F" w:rsidP="00C17754">
      <w:pPr>
        <w:pStyle w:val="NoSpacing"/>
        <w:rPr>
          <w:b/>
          <w:sz w:val="28"/>
          <w:szCs w:val="28"/>
        </w:rPr>
      </w:pPr>
    </w:p>
    <w:p w:rsidR="0089206F" w:rsidRDefault="0089206F" w:rsidP="00C17754">
      <w:pPr>
        <w:pStyle w:val="NoSpacing"/>
        <w:rPr>
          <w:b/>
          <w:sz w:val="28"/>
          <w:szCs w:val="28"/>
        </w:rPr>
      </w:pPr>
      <w:r w:rsidRPr="003D373C">
        <w:rPr>
          <w:b/>
          <w:noProof/>
          <w:sz w:val="28"/>
          <w:szCs w:val="28"/>
          <w:lang w:eastAsia="hr-HR"/>
        </w:rPr>
        <w:pict>
          <v:shape id="_x0000_i1034" type="#_x0000_t75" alt="rukomet_4.2.2013.JPG" style="width:443.25pt;height:333pt;visibility:visible">
            <v:imagedata r:id="rId14" o:title=""/>
          </v:shape>
        </w:pict>
      </w:r>
    </w:p>
    <w:p w:rsidR="0089206F" w:rsidRPr="00F23F4C" w:rsidRDefault="0089206F" w:rsidP="00C17754">
      <w:pPr>
        <w:pStyle w:val="NoSpacing"/>
        <w:rPr>
          <w:sz w:val="24"/>
          <w:szCs w:val="24"/>
        </w:rPr>
      </w:pPr>
    </w:p>
    <w:p w:rsidR="0089206F" w:rsidRDefault="0089206F" w:rsidP="0034656C">
      <w:pPr>
        <w:pStyle w:val="NoSpacing"/>
        <w:jc w:val="both"/>
        <w:rPr>
          <w:sz w:val="24"/>
          <w:szCs w:val="24"/>
        </w:rPr>
      </w:pPr>
      <w:r w:rsidRPr="00F23F4C">
        <w:rPr>
          <w:sz w:val="24"/>
          <w:szCs w:val="24"/>
        </w:rPr>
        <w:t xml:space="preserve">Sudjelovali su:  </w:t>
      </w:r>
      <w:r>
        <w:rPr>
          <w:sz w:val="24"/>
          <w:szCs w:val="24"/>
        </w:rPr>
        <w:t>Kristijan Šošić, Valentino Belošević, Hrvoje Pešun, Dino Toromanović, Marian Krapljan, Ante Čačić, Mišel Domladovac, Krešimir Pižir i Bruno Delonga. Čuče: Filip Dobrić, Antonio Šebalj, Dejan Vukadin, Stjepan Ivanković Juraj Lukinić,i Robert Eberl i Vlado Relković.</w:t>
      </w:r>
    </w:p>
    <w:p w:rsidR="0089206F" w:rsidRDefault="0089206F" w:rsidP="00C17754">
      <w:pPr>
        <w:pStyle w:val="NoSpacing"/>
        <w:rPr>
          <w:sz w:val="24"/>
          <w:szCs w:val="24"/>
        </w:rPr>
      </w:pPr>
    </w:p>
    <w:p w:rsidR="0089206F" w:rsidRDefault="0089206F" w:rsidP="005E2A04">
      <w:pPr>
        <w:pStyle w:val="NoSpacing"/>
        <w:ind w:left="6372" w:firstLine="708"/>
        <w:rPr>
          <w:sz w:val="24"/>
          <w:szCs w:val="24"/>
        </w:rPr>
      </w:pPr>
      <w:r>
        <w:rPr>
          <w:sz w:val="24"/>
          <w:szCs w:val="24"/>
        </w:rPr>
        <w:t xml:space="preserve">osvojeno:  </w:t>
      </w:r>
      <w:r w:rsidRPr="00F23F4C">
        <w:rPr>
          <w:b/>
          <w:color w:val="FF0000"/>
          <w:sz w:val="24"/>
          <w:szCs w:val="24"/>
        </w:rPr>
        <w:t>4. mjesto</w:t>
      </w:r>
    </w:p>
    <w:p w:rsidR="0089206F" w:rsidRDefault="0089206F" w:rsidP="0034656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Voditelj: mr. Josip Mrgan,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9206F" w:rsidRPr="00F23F4C" w:rsidRDefault="0089206F" w:rsidP="0034656C">
      <w:pPr>
        <w:pStyle w:val="NoSpacing"/>
        <w:rPr>
          <w:sz w:val="24"/>
          <w:szCs w:val="24"/>
        </w:rPr>
      </w:pPr>
    </w:p>
    <w:p w:rsidR="0089206F" w:rsidRDefault="0089206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9206F" w:rsidRDefault="0089206F" w:rsidP="00DD5D3D">
      <w:pPr>
        <w:pStyle w:val="NoSpacing"/>
        <w:numPr>
          <w:ilvl w:val="0"/>
          <w:numId w:val="15"/>
        </w:numPr>
        <w:ind w:hanging="720"/>
        <w:rPr>
          <w:b/>
          <w:sz w:val="28"/>
          <w:szCs w:val="28"/>
        </w:rPr>
      </w:pPr>
      <w:r w:rsidRPr="00CE0A1B">
        <w:rPr>
          <w:b/>
          <w:sz w:val="28"/>
          <w:szCs w:val="28"/>
          <w:u w:val="single"/>
        </w:rPr>
        <w:t>14.PRVENSTVO STRUKOVNE ŠKOLE U PLIVANJU (</w:t>
      </w:r>
      <w:smartTag w:uri="urn:schemas-microsoft-com:office:smarttags" w:element="metricconverter">
        <w:smartTagPr>
          <w:attr w:name="ProductID" w:val="50 M"/>
        </w:smartTagPr>
        <w:r w:rsidRPr="00CE0A1B">
          <w:rPr>
            <w:b/>
            <w:sz w:val="28"/>
            <w:szCs w:val="28"/>
            <w:u w:val="single"/>
          </w:rPr>
          <w:t>50 M</w:t>
        </w:r>
      </w:smartTag>
      <w:r w:rsidRPr="00CE0A1B">
        <w:rPr>
          <w:b/>
          <w:sz w:val="28"/>
          <w:szCs w:val="28"/>
          <w:u w:val="single"/>
        </w:rPr>
        <w:t xml:space="preserve"> KRAUL)</w:t>
      </w:r>
      <w:r w:rsidRPr="00C17754">
        <w:rPr>
          <w:b/>
          <w:sz w:val="28"/>
          <w:szCs w:val="28"/>
        </w:rPr>
        <w:t xml:space="preserve">. </w:t>
      </w:r>
    </w:p>
    <w:p w:rsidR="0089206F" w:rsidRPr="00CE0A1B" w:rsidRDefault="0089206F" w:rsidP="00CE0A1B">
      <w:pPr>
        <w:pStyle w:val="NoSpacing"/>
        <w:ind w:left="720"/>
        <w:rPr>
          <w:b/>
          <w:sz w:val="28"/>
          <w:szCs w:val="28"/>
        </w:rPr>
      </w:pPr>
      <w:r w:rsidRPr="00C17754">
        <w:rPr>
          <w:b/>
          <w:sz w:val="28"/>
          <w:szCs w:val="28"/>
        </w:rPr>
        <w:t xml:space="preserve">SISAK (ŠRC SISAK), </w:t>
      </w:r>
      <w:r w:rsidRPr="00CE0A1B">
        <w:rPr>
          <w:b/>
          <w:sz w:val="28"/>
          <w:szCs w:val="28"/>
        </w:rPr>
        <w:t xml:space="preserve">SRIJEDA, 20. OŽUJKA 2013. </w:t>
      </w:r>
    </w:p>
    <w:p w:rsidR="0089206F" w:rsidRDefault="0089206F" w:rsidP="00DD5D3D">
      <w:pPr>
        <w:pStyle w:val="NoSpacing"/>
        <w:rPr>
          <w:b/>
          <w:sz w:val="24"/>
          <w:szCs w:val="24"/>
        </w:rPr>
      </w:pPr>
    </w:p>
    <w:p w:rsidR="0089206F" w:rsidRPr="00DD5D3D" w:rsidRDefault="0089206F" w:rsidP="00DD5D3D">
      <w:pPr>
        <w:pStyle w:val="NoSpacing"/>
        <w:rPr>
          <w:b/>
          <w:sz w:val="24"/>
          <w:szCs w:val="24"/>
        </w:rPr>
      </w:pPr>
      <w:r w:rsidRPr="003D373C">
        <w:rPr>
          <w:b/>
          <w:noProof/>
          <w:sz w:val="24"/>
          <w:szCs w:val="24"/>
          <w:lang w:eastAsia="hr-HR"/>
        </w:rPr>
        <w:pict>
          <v:shape id="Slika 4" o:spid="_x0000_i1035" type="#_x0000_t75" alt="Slika 1.JPG" style="width:393pt;height:294.75pt;visibility:visible">
            <v:imagedata r:id="rId15" o:title=""/>
          </v:shape>
        </w:pict>
      </w:r>
    </w:p>
    <w:p w:rsidR="0089206F" w:rsidRDefault="0089206F" w:rsidP="003C0CC4">
      <w:pPr>
        <w:pStyle w:val="Bezproreda2"/>
      </w:pPr>
    </w:p>
    <w:p w:rsidR="0089206F" w:rsidRDefault="0089206F" w:rsidP="003C0CC4">
      <w:pPr>
        <w:pStyle w:val="Bezproreda2"/>
      </w:pPr>
      <w:r w:rsidRPr="006C3C7E">
        <w:t>Najbolji učenici u kategoriji miješanih odjela (Slijeva: Ivan Ivanković , drugo</w:t>
      </w:r>
      <w:r>
        <w:t xml:space="preserve"> mjesto; Milan Martin Podhraški,</w:t>
      </w:r>
      <w:r w:rsidRPr="006C3C7E">
        <w:t>prvo mjesto i Mateo Brajković (treći).</w:t>
      </w:r>
    </w:p>
    <w:p w:rsidR="0089206F" w:rsidRDefault="0089206F" w:rsidP="00DD5D3D">
      <w:pPr>
        <w:pStyle w:val="Bezproreda2"/>
        <w:rPr>
          <w:b/>
        </w:rPr>
      </w:pPr>
    </w:p>
    <w:p w:rsidR="0089206F" w:rsidRPr="005657E2" w:rsidRDefault="0089206F" w:rsidP="00DD5D3D">
      <w:pPr>
        <w:pStyle w:val="Bezproreda2"/>
        <w:rPr>
          <w:b/>
        </w:rPr>
      </w:pPr>
      <w:r w:rsidRPr="005657E2">
        <w:rPr>
          <w:b/>
        </w:rPr>
        <w:t>I. KATEGORIJA - MJEŠANIH STRUKA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3"/>
        <w:gridCol w:w="2876"/>
        <w:gridCol w:w="1134"/>
        <w:gridCol w:w="1559"/>
        <w:gridCol w:w="2126"/>
        <w:gridCol w:w="1100"/>
      </w:tblGrid>
      <w:tr w:rsidR="0089206F" w:rsidRPr="00D21C9E" w:rsidTr="00D21C9E">
        <w:trPr>
          <w:trHeight w:val="478"/>
        </w:trPr>
        <w:tc>
          <w:tcPr>
            <w:tcW w:w="493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</w:p>
        </w:tc>
        <w:tc>
          <w:tcPr>
            <w:tcW w:w="287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PREZIME I IME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RAZRED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PRIJAVLJENI</w:t>
            </w:r>
          </w:p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REZULTAT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REZULTAT NA PRVENSTVU ŠKOLE</w:t>
            </w:r>
          </w:p>
        </w:tc>
        <w:tc>
          <w:tcPr>
            <w:tcW w:w="1100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MJESTO</w:t>
            </w:r>
          </w:p>
        </w:tc>
      </w:tr>
      <w:tr w:rsidR="0089206F" w:rsidRPr="00D21C9E" w:rsidTr="00D21C9E">
        <w:tc>
          <w:tcPr>
            <w:tcW w:w="493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1.</w:t>
            </w:r>
          </w:p>
        </w:tc>
        <w:tc>
          <w:tcPr>
            <w:tcW w:w="287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BRAJKOVIĆ MATEO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2BMS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51.56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47.72</w:t>
            </w:r>
          </w:p>
        </w:tc>
        <w:tc>
          <w:tcPr>
            <w:tcW w:w="1100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  <w:color w:val="FF0000"/>
              </w:rPr>
            </w:pPr>
            <w:r w:rsidRPr="00D21C9E">
              <w:rPr>
                <w:b/>
                <w:color w:val="FF0000"/>
              </w:rPr>
              <w:t>3.</w:t>
            </w:r>
          </w:p>
        </w:tc>
      </w:tr>
      <w:tr w:rsidR="0089206F" w:rsidRPr="00D21C9E" w:rsidTr="00D21C9E">
        <w:tc>
          <w:tcPr>
            <w:tcW w:w="493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4.</w:t>
            </w:r>
          </w:p>
        </w:tc>
        <w:tc>
          <w:tcPr>
            <w:tcW w:w="287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PODRAŠKI MILAN MARTIN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2CMS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35.85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 xml:space="preserve">    36.22</w:t>
            </w:r>
            <w:r w:rsidRPr="00D21C9E">
              <w:t xml:space="preserve"> rekord Škole</w:t>
            </w:r>
          </w:p>
        </w:tc>
        <w:tc>
          <w:tcPr>
            <w:tcW w:w="1100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  <w:color w:val="FF0000"/>
              </w:rPr>
            </w:pPr>
            <w:r w:rsidRPr="00D21C9E">
              <w:rPr>
                <w:b/>
                <w:color w:val="FF0000"/>
              </w:rPr>
              <w:t>1.</w:t>
            </w:r>
          </w:p>
        </w:tc>
      </w:tr>
      <w:tr w:rsidR="0089206F" w:rsidRPr="00D21C9E" w:rsidTr="00D21C9E">
        <w:tc>
          <w:tcPr>
            <w:tcW w:w="493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5.</w:t>
            </w:r>
          </w:p>
        </w:tc>
        <w:tc>
          <w:tcPr>
            <w:tcW w:w="287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IVANKOVIĆ IVAN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2CMS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39.03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37.74</w:t>
            </w:r>
          </w:p>
        </w:tc>
        <w:tc>
          <w:tcPr>
            <w:tcW w:w="1100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  <w:color w:val="FF0000"/>
              </w:rPr>
            </w:pPr>
            <w:r w:rsidRPr="00D21C9E">
              <w:rPr>
                <w:b/>
                <w:color w:val="FF0000"/>
              </w:rPr>
              <w:t>2.</w:t>
            </w:r>
          </w:p>
        </w:tc>
      </w:tr>
    </w:tbl>
    <w:p w:rsidR="0089206F" w:rsidRDefault="0089206F" w:rsidP="00DD5D3D">
      <w:pPr>
        <w:pStyle w:val="Bezproreda2"/>
      </w:pPr>
    </w:p>
    <w:p w:rsidR="0089206F" w:rsidRPr="00EC5E08" w:rsidRDefault="0089206F" w:rsidP="00DD5D3D">
      <w:pPr>
        <w:pStyle w:val="Bezproreda2"/>
      </w:pPr>
      <w:r>
        <w:rPr>
          <w:noProof/>
          <w:lang w:eastAsia="hr-HR"/>
        </w:rPr>
        <w:pict>
          <v:shape id="Slika 7" o:spid="_x0000_i1036" type="#_x0000_t75" alt="Slika 3.JPG" style="width:339.75pt;height:252pt;visibility:visible">
            <v:imagedata r:id="rId16" o:title=""/>
          </v:shape>
        </w:pict>
      </w:r>
    </w:p>
    <w:p w:rsidR="0089206F" w:rsidRDefault="0089206F" w:rsidP="00DD5D3D">
      <w:pPr>
        <w:pStyle w:val="Bezproreda2"/>
        <w:rPr>
          <w:b/>
        </w:rPr>
      </w:pPr>
      <w:r>
        <w:t>Najbolje u kategoriji učenica (Slijeva: Patricia Lučan, druga; Iva Cvetojević,prva i Monika Kukolj, treća.</w:t>
      </w:r>
    </w:p>
    <w:p w:rsidR="0089206F" w:rsidRPr="00EC5E08" w:rsidRDefault="0089206F" w:rsidP="00DD5D3D">
      <w:pPr>
        <w:pStyle w:val="Bezproreda2"/>
        <w:rPr>
          <w:b/>
        </w:rPr>
      </w:pPr>
      <w:r w:rsidRPr="00EC5E08">
        <w:rPr>
          <w:b/>
        </w:rPr>
        <w:t>II. KATEGORIJA -  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1"/>
        <w:gridCol w:w="2898"/>
        <w:gridCol w:w="1134"/>
        <w:gridCol w:w="1559"/>
        <w:gridCol w:w="2126"/>
        <w:gridCol w:w="1100"/>
      </w:tblGrid>
      <w:tr w:rsidR="0089206F" w:rsidRPr="00D21C9E" w:rsidTr="00D21C9E">
        <w:trPr>
          <w:trHeight w:val="587"/>
        </w:trPr>
        <w:tc>
          <w:tcPr>
            <w:tcW w:w="471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898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PREZIME I IME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RAZRED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PRIJAVLJENI REZULTAT</w:t>
            </w:r>
          </w:p>
        </w:tc>
        <w:tc>
          <w:tcPr>
            <w:tcW w:w="2126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REZULTAT NA PRVENSTVU ŠKOLE</w:t>
            </w:r>
          </w:p>
        </w:tc>
        <w:tc>
          <w:tcPr>
            <w:tcW w:w="1100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MJESTO</w:t>
            </w:r>
          </w:p>
        </w:tc>
      </w:tr>
      <w:tr w:rsidR="0089206F" w:rsidRPr="00D21C9E" w:rsidTr="00D21C9E">
        <w:tc>
          <w:tcPr>
            <w:tcW w:w="471" w:type="dxa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6.</w:t>
            </w:r>
          </w:p>
        </w:tc>
        <w:tc>
          <w:tcPr>
            <w:tcW w:w="2898" w:type="dxa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CVETOJEVIĆ IVA</w:t>
            </w:r>
          </w:p>
        </w:tc>
        <w:tc>
          <w:tcPr>
            <w:tcW w:w="1134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2D</w:t>
            </w:r>
          </w:p>
        </w:tc>
        <w:tc>
          <w:tcPr>
            <w:tcW w:w="1559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-</w:t>
            </w:r>
          </w:p>
        </w:tc>
        <w:tc>
          <w:tcPr>
            <w:tcW w:w="2126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39.43</w:t>
            </w:r>
          </w:p>
        </w:tc>
        <w:tc>
          <w:tcPr>
            <w:tcW w:w="1100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  <w:color w:val="FF0000"/>
              </w:rPr>
            </w:pPr>
            <w:r w:rsidRPr="00D21C9E">
              <w:rPr>
                <w:b/>
                <w:color w:val="FF0000"/>
              </w:rPr>
              <w:t>1.</w:t>
            </w:r>
          </w:p>
        </w:tc>
      </w:tr>
      <w:tr w:rsidR="0089206F" w:rsidRPr="00D21C9E" w:rsidTr="00D21C9E">
        <w:tc>
          <w:tcPr>
            <w:tcW w:w="471" w:type="dxa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1.</w:t>
            </w:r>
          </w:p>
        </w:tc>
        <w:tc>
          <w:tcPr>
            <w:tcW w:w="2898" w:type="dxa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LUČAN PATRICIA</w:t>
            </w:r>
          </w:p>
        </w:tc>
        <w:tc>
          <w:tcPr>
            <w:tcW w:w="1134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3A MS</w:t>
            </w:r>
          </w:p>
        </w:tc>
        <w:tc>
          <w:tcPr>
            <w:tcW w:w="1559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44.89</w:t>
            </w:r>
          </w:p>
        </w:tc>
        <w:tc>
          <w:tcPr>
            <w:tcW w:w="2126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41.25</w:t>
            </w:r>
          </w:p>
        </w:tc>
        <w:tc>
          <w:tcPr>
            <w:tcW w:w="1100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  <w:color w:val="FF0000"/>
              </w:rPr>
            </w:pPr>
            <w:r w:rsidRPr="00D21C9E">
              <w:rPr>
                <w:b/>
                <w:color w:val="FF0000"/>
              </w:rPr>
              <w:t>2.</w:t>
            </w:r>
          </w:p>
        </w:tc>
      </w:tr>
      <w:tr w:rsidR="0089206F" w:rsidRPr="00D21C9E" w:rsidTr="00D21C9E">
        <w:tc>
          <w:tcPr>
            <w:tcW w:w="471" w:type="dxa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4.</w:t>
            </w:r>
          </w:p>
        </w:tc>
        <w:tc>
          <w:tcPr>
            <w:tcW w:w="2898" w:type="dxa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KUKOLJ MONIKA</w:t>
            </w:r>
          </w:p>
        </w:tc>
        <w:tc>
          <w:tcPr>
            <w:tcW w:w="1134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3A</w:t>
            </w:r>
          </w:p>
        </w:tc>
        <w:tc>
          <w:tcPr>
            <w:tcW w:w="1559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61.29</w:t>
            </w:r>
          </w:p>
        </w:tc>
        <w:tc>
          <w:tcPr>
            <w:tcW w:w="2126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44.95</w:t>
            </w:r>
          </w:p>
        </w:tc>
        <w:tc>
          <w:tcPr>
            <w:tcW w:w="1100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  <w:color w:val="FF0000"/>
              </w:rPr>
            </w:pPr>
            <w:r w:rsidRPr="00D21C9E">
              <w:rPr>
                <w:b/>
                <w:color w:val="FF0000"/>
              </w:rPr>
              <w:t>3.</w:t>
            </w:r>
          </w:p>
        </w:tc>
      </w:tr>
      <w:tr w:rsidR="0089206F" w:rsidRPr="00D21C9E" w:rsidTr="00D21C9E">
        <w:tc>
          <w:tcPr>
            <w:tcW w:w="471" w:type="dxa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3.</w:t>
            </w:r>
          </w:p>
        </w:tc>
        <w:tc>
          <w:tcPr>
            <w:tcW w:w="2898" w:type="dxa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GRGIĆ MONIKA</w:t>
            </w:r>
          </w:p>
        </w:tc>
        <w:tc>
          <w:tcPr>
            <w:tcW w:w="1134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1AMS</w:t>
            </w:r>
          </w:p>
        </w:tc>
        <w:tc>
          <w:tcPr>
            <w:tcW w:w="1559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60.05</w:t>
            </w:r>
          </w:p>
        </w:tc>
        <w:tc>
          <w:tcPr>
            <w:tcW w:w="2126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67.15</w:t>
            </w:r>
          </w:p>
        </w:tc>
        <w:tc>
          <w:tcPr>
            <w:tcW w:w="1100" w:type="dxa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4.</w:t>
            </w:r>
          </w:p>
        </w:tc>
      </w:tr>
    </w:tbl>
    <w:p w:rsidR="0089206F" w:rsidRDefault="0089206F" w:rsidP="00DD5D3D">
      <w:pPr>
        <w:pStyle w:val="Bezproreda2"/>
      </w:pPr>
    </w:p>
    <w:p w:rsidR="0089206F" w:rsidRDefault="0089206F" w:rsidP="00DD5D3D">
      <w:pPr>
        <w:pStyle w:val="Bezproreda2"/>
      </w:pPr>
      <w:r>
        <w:rPr>
          <w:noProof/>
          <w:lang w:eastAsia="hr-HR"/>
        </w:rPr>
        <w:pict>
          <v:shape id="Slika 11" o:spid="_x0000_i1037" type="#_x0000_t75" alt="Slika 2.JPG" style="width:357pt;height:270.75pt;visibility:visible">
            <v:imagedata r:id="rId17" o:title=""/>
          </v:shape>
        </w:pict>
      </w:r>
    </w:p>
    <w:p w:rsidR="0089206F" w:rsidRPr="00EC5E08" w:rsidRDefault="0089206F" w:rsidP="00DD5D3D">
      <w:pPr>
        <w:pStyle w:val="Bezproreda2"/>
      </w:pPr>
      <w:r w:rsidRPr="009A5A8B">
        <w:t xml:space="preserve">Najbolji u kategoriji učenika (Slijeva: </w:t>
      </w:r>
      <w:r>
        <w:t>Ricardo Rimay, drugi; Borna Radić, prvi i Josip Tin Turić (treći).</w:t>
      </w:r>
    </w:p>
    <w:p w:rsidR="0089206F" w:rsidRDefault="0089206F" w:rsidP="00DD5D3D">
      <w:pPr>
        <w:pStyle w:val="Bezproreda2"/>
        <w:rPr>
          <w:b/>
        </w:rPr>
      </w:pPr>
    </w:p>
    <w:p w:rsidR="0089206F" w:rsidRDefault="0089206F" w:rsidP="00DD5D3D">
      <w:pPr>
        <w:pStyle w:val="Bezproreda2"/>
        <w:rPr>
          <w:b/>
        </w:rPr>
      </w:pPr>
    </w:p>
    <w:p w:rsidR="0089206F" w:rsidRPr="00EC5E08" w:rsidRDefault="0089206F" w:rsidP="00DD5D3D">
      <w:pPr>
        <w:pStyle w:val="Bezproreda2"/>
        <w:rPr>
          <w:b/>
        </w:rPr>
      </w:pPr>
      <w:r w:rsidRPr="00EC5E08">
        <w:rPr>
          <w:b/>
        </w:rPr>
        <w:t>III. KATEGORIJA - M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852"/>
        <w:gridCol w:w="1134"/>
        <w:gridCol w:w="1559"/>
        <w:gridCol w:w="2126"/>
        <w:gridCol w:w="1117"/>
      </w:tblGrid>
      <w:tr w:rsidR="0089206F" w:rsidRPr="00D21C9E" w:rsidTr="00D21C9E">
        <w:trPr>
          <w:trHeight w:val="564"/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PREZIME I IME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RAZRED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PRIJAVLJENI REZULTAT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REZULTAT NA PRVENSTVU ŠKOLE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MJESTO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KEFURT DOMAGOJ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2G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34.66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35.07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12.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10.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PAVIČIĆ DENIS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3A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34.85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35.73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13.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12.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KUTLEŠIĆ JOSIP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3A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44.09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38.68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15.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15.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SANKOVIĆ DOMAGOJ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3f"/>
              </w:smartTagPr>
              <w:r w:rsidRPr="00D21C9E">
                <w:rPr>
                  <w:b/>
                </w:rPr>
                <w:t>3F</w:t>
              </w:r>
            </w:smartTag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32.86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32.80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5.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18.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BEZUH LUKA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3f"/>
              </w:smartTagPr>
              <w:r w:rsidRPr="00D21C9E">
                <w:rPr>
                  <w:b/>
                </w:rPr>
                <w:t>3F</w:t>
              </w:r>
            </w:smartTag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37.64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33.76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9.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20.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RADOŠ IVICA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2A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38.77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34.25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11.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22.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KOZARIĆ MARTIN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2A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41.03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39.64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17.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23.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JAIĆ MARKO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2A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41.74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36.00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14.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24.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 xml:space="preserve">RIMAY RICARDO 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4A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28.02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28.00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  <w:color w:val="FF0000"/>
              </w:rPr>
            </w:pPr>
            <w:r w:rsidRPr="00D21C9E">
              <w:rPr>
                <w:b/>
                <w:color w:val="FF0000"/>
              </w:rPr>
              <w:t>2.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26.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BANOVIĆ BRANIMIR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4A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33.57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33.14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7.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28.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DRINOVAC ANTONIO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1G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33.09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33.57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8.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33.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TURIĆ JOSIP-TIN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1E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35.05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30.19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  <w:color w:val="FF0000"/>
              </w:rPr>
            </w:pPr>
            <w:r w:rsidRPr="00D21C9E">
              <w:rPr>
                <w:b/>
                <w:color w:val="FF0000"/>
              </w:rPr>
              <w:t>3.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34.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IDŽAKOVIĆ EMANUEL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1f"/>
              </w:smartTagPr>
              <w:r w:rsidRPr="00D21C9E">
                <w:rPr>
                  <w:b/>
                </w:rPr>
                <w:t>1F</w:t>
              </w:r>
            </w:smartTag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33.90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33.04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6.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37.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RADIĆ BORNA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2B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27.07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 xml:space="preserve">    27.31 </w:t>
            </w:r>
            <w:r w:rsidRPr="00D21C9E">
              <w:t>rekord Škole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  <w:color w:val="FF0000"/>
              </w:rPr>
            </w:pPr>
            <w:r w:rsidRPr="00D21C9E">
              <w:rPr>
                <w:b/>
                <w:color w:val="FF0000"/>
              </w:rPr>
              <w:t>1.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38.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SEKULIĆ IVAN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2B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41.18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40.01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18.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39.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BOLTUŽIĆ HRVOJE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f"/>
              </w:smartTagPr>
              <w:r w:rsidRPr="00D21C9E">
                <w:rPr>
                  <w:b/>
                </w:rPr>
                <w:t>2F</w:t>
              </w:r>
            </w:smartTag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36.18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34.01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10.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41.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TOROMANOVIĆ DINO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4B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32.06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32.19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4.</w:t>
            </w:r>
          </w:p>
        </w:tc>
      </w:tr>
      <w:tr w:rsidR="0089206F" w:rsidRPr="00D21C9E" w:rsidTr="00D21C9E">
        <w:trPr>
          <w:jc w:val="center"/>
        </w:trPr>
        <w:tc>
          <w:tcPr>
            <w:tcW w:w="5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43.</w:t>
            </w:r>
          </w:p>
        </w:tc>
        <w:tc>
          <w:tcPr>
            <w:tcW w:w="2852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rPr>
                <w:b/>
              </w:rPr>
            </w:pPr>
            <w:r w:rsidRPr="00D21C9E">
              <w:rPr>
                <w:b/>
              </w:rPr>
              <w:t>DUŽIĆ PATRIK</w:t>
            </w:r>
          </w:p>
        </w:tc>
        <w:tc>
          <w:tcPr>
            <w:tcW w:w="1134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4B</w:t>
            </w:r>
          </w:p>
        </w:tc>
        <w:tc>
          <w:tcPr>
            <w:tcW w:w="1559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39.01</w:t>
            </w:r>
          </w:p>
        </w:tc>
        <w:tc>
          <w:tcPr>
            <w:tcW w:w="2126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39.12</w:t>
            </w:r>
          </w:p>
        </w:tc>
        <w:tc>
          <w:tcPr>
            <w:tcW w:w="1117" w:type="dxa"/>
            <w:vAlign w:val="center"/>
          </w:tcPr>
          <w:p w:rsidR="0089206F" w:rsidRPr="00D21C9E" w:rsidRDefault="0089206F" w:rsidP="00D21C9E">
            <w:pPr>
              <w:spacing w:after="0" w:line="240" w:lineRule="auto"/>
              <w:jc w:val="center"/>
              <w:rPr>
                <w:b/>
              </w:rPr>
            </w:pPr>
            <w:r w:rsidRPr="00D21C9E">
              <w:rPr>
                <w:b/>
              </w:rPr>
              <w:t>16.</w:t>
            </w:r>
          </w:p>
        </w:tc>
      </w:tr>
    </w:tbl>
    <w:p w:rsidR="0089206F" w:rsidRPr="00B03E1E" w:rsidRDefault="0089206F" w:rsidP="00DD5D3D">
      <w:pPr>
        <w:pStyle w:val="Bezproreda2"/>
        <w:rPr>
          <w:b/>
        </w:rPr>
      </w:pPr>
      <w:r w:rsidRPr="00B03E1E">
        <w:rPr>
          <w:b/>
        </w:rPr>
        <w:t>Ukupno sudjelovalo:  25 učenika (</w:t>
      </w:r>
      <w:smartTag w:uri="urn:schemas-microsoft-com:office:smarttags" w:element="metricconverter">
        <w:smartTagPr>
          <w:attr w:name="ProductID" w:val="21 M"/>
        </w:smartTagPr>
        <w:r w:rsidRPr="00B03E1E">
          <w:rPr>
            <w:b/>
          </w:rPr>
          <w:t>21 M</w:t>
        </w:r>
      </w:smartTag>
      <w:r w:rsidRPr="00B03E1E">
        <w:rPr>
          <w:b/>
        </w:rPr>
        <w:t xml:space="preserve"> i 4 Ž)</w:t>
      </w:r>
    </w:p>
    <w:p w:rsidR="0089206F" w:rsidRPr="00B03E1E" w:rsidRDefault="0089206F" w:rsidP="00DD5D3D">
      <w:pPr>
        <w:pStyle w:val="Bezproreda2"/>
        <w:rPr>
          <w:b/>
        </w:rPr>
      </w:pPr>
      <w:r w:rsidRPr="00B03E1E">
        <w:rPr>
          <w:b/>
        </w:rPr>
        <w:t>Suci:  Josip Mrgan,  Seada Malnar i Božidar Dujmić</w:t>
      </w:r>
    </w:p>
    <w:p w:rsidR="0089206F" w:rsidRPr="00B03E1E" w:rsidRDefault="0089206F" w:rsidP="00DD5D3D">
      <w:pPr>
        <w:pStyle w:val="Bezproreda2"/>
        <w:rPr>
          <w:b/>
        </w:rPr>
      </w:pPr>
      <w:r w:rsidRPr="00B03E1E">
        <w:rPr>
          <w:b/>
        </w:rPr>
        <w:t>Zapisnički stol: Davorka Obradović, Sanja Glibo i Barbara</w:t>
      </w:r>
      <w:r>
        <w:rPr>
          <w:b/>
        </w:rPr>
        <w:t xml:space="preserve"> Brodarac (3a)</w:t>
      </w:r>
    </w:p>
    <w:p w:rsidR="0089206F" w:rsidRDefault="0089206F" w:rsidP="00DD5D3D">
      <w:pPr>
        <w:pStyle w:val="Bezproreda2"/>
        <w:rPr>
          <w:b/>
        </w:rPr>
      </w:pPr>
      <w:r w:rsidRPr="00B03E1E">
        <w:rPr>
          <w:b/>
        </w:rPr>
        <w:t>Nagrade: čokolade i diplome</w:t>
      </w:r>
    </w:p>
    <w:p w:rsidR="0089206F" w:rsidRDefault="0089206F" w:rsidP="00DD5D3D">
      <w:pPr>
        <w:pStyle w:val="Bezproreda2"/>
        <w:rPr>
          <w:b/>
        </w:rPr>
      </w:pPr>
      <w:r>
        <w:rPr>
          <w:b/>
        </w:rPr>
        <w:t xml:space="preserve">Pripomena: </w:t>
      </w:r>
      <w:r w:rsidRPr="00D033AA">
        <w:rPr>
          <w:b/>
          <w:u w:val="single"/>
        </w:rPr>
        <w:t>Radić Borna</w:t>
      </w:r>
      <w:r>
        <w:rPr>
          <w:b/>
        </w:rPr>
        <w:t xml:space="preserve"> (2B) postigao je novi rekord Škole (27.31) u kategoriji muških plivača!</w:t>
      </w:r>
    </w:p>
    <w:p w:rsidR="0089206F" w:rsidRDefault="0089206F" w:rsidP="00DD5D3D">
      <w:pPr>
        <w:pStyle w:val="Bezproreda2"/>
        <w:rPr>
          <w:b/>
        </w:rPr>
      </w:pPr>
      <w:r>
        <w:rPr>
          <w:b/>
        </w:rPr>
        <w:tab/>
        <w:t xml:space="preserve">        </w:t>
      </w:r>
      <w:r w:rsidRPr="00C75B31">
        <w:rPr>
          <w:b/>
          <w:u w:val="single"/>
        </w:rPr>
        <w:t xml:space="preserve">Milan </w:t>
      </w:r>
      <w:r>
        <w:rPr>
          <w:b/>
          <w:u w:val="single"/>
        </w:rPr>
        <w:t xml:space="preserve">Martin </w:t>
      </w:r>
      <w:r w:rsidRPr="00C75B31">
        <w:rPr>
          <w:b/>
          <w:u w:val="single"/>
        </w:rPr>
        <w:t>Pod</w:t>
      </w:r>
      <w:r>
        <w:rPr>
          <w:b/>
          <w:u w:val="single"/>
        </w:rPr>
        <w:t>h</w:t>
      </w:r>
      <w:r w:rsidRPr="00C75B31">
        <w:rPr>
          <w:b/>
          <w:u w:val="single"/>
        </w:rPr>
        <w:t>raški</w:t>
      </w:r>
      <w:r>
        <w:rPr>
          <w:b/>
        </w:rPr>
        <w:t xml:space="preserve"> srušo je rekord Škole u kategoriji miješanih zanimanja (36.22)</w:t>
      </w:r>
    </w:p>
    <w:p w:rsidR="0089206F" w:rsidRDefault="0089206F" w:rsidP="00DD5D3D">
      <w:pPr>
        <w:pStyle w:val="Bezproreda2"/>
        <w:rPr>
          <w:b/>
        </w:rPr>
      </w:pPr>
    </w:p>
    <w:p w:rsidR="0089206F" w:rsidRDefault="0089206F" w:rsidP="00DD5D3D">
      <w:pPr>
        <w:pStyle w:val="Bezproreda2"/>
        <w:rPr>
          <w:b/>
        </w:rPr>
      </w:pPr>
      <w:r w:rsidRPr="003D373C">
        <w:rPr>
          <w:b/>
          <w:noProof/>
          <w:lang w:eastAsia="hr-HR"/>
        </w:rPr>
        <w:pict>
          <v:shape id="Slika 13" o:spid="_x0000_i1038" type="#_x0000_t75" alt="Slika 4.JPG" style="width:371.25pt;height:279pt;visibility:visible">
            <v:imagedata r:id="rId18" o:title=""/>
          </v:shape>
        </w:pict>
      </w:r>
    </w:p>
    <w:p w:rsidR="0089206F" w:rsidRDefault="0089206F" w:rsidP="00DD5D3D">
      <w:pPr>
        <w:pStyle w:val="Bezproreda2"/>
        <w:rPr>
          <w:b/>
        </w:rPr>
      </w:pPr>
    </w:p>
    <w:p w:rsidR="0089206F" w:rsidRPr="009A5A8B" w:rsidRDefault="0089206F" w:rsidP="00DD5D3D">
      <w:pPr>
        <w:pStyle w:val="Bezproreda2"/>
      </w:pPr>
      <w:r w:rsidRPr="000E10B9">
        <w:rPr>
          <w:b/>
        </w:rPr>
        <w:t>Slika 4.</w:t>
      </w:r>
      <w:r>
        <w:t xml:space="preserve"> Zapisnički stol (Slijeva: Barbara Brodarac, Davorka Obradović i Sanja Glibo)</w:t>
      </w:r>
    </w:p>
    <w:p w:rsidR="0089206F" w:rsidRDefault="0089206F" w:rsidP="00416D7E">
      <w:pPr>
        <w:pStyle w:val="NoSpacing"/>
        <w:rPr>
          <w:b/>
          <w:sz w:val="28"/>
          <w:szCs w:val="28"/>
        </w:rPr>
      </w:pPr>
    </w:p>
    <w:p w:rsidR="0089206F" w:rsidRDefault="0089206F" w:rsidP="00416D7E">
      <w:pPr>
        <w:pStyle w:val="NoSpacing"/>
        <w:rPr>
          <w:b/>
          <w:sz w:val="28"/>
          <w:szCs w:val="28"/>
        </w:rPr>
      </w:pPr>
    </w:p>
    <w:p w:rsidR="0089206F" w:rsidRPr="00CE0A1B" w:rsidRDefault="0089206F" w:rsidP="006E5D74">
      <w:pPr>
        <w:pStyle w:val="NoSpacing"/>
        <w:numPr>
          <w:ilvl w:val="0"/>
          <w:numId w:val="15"/>
        </w:numPr>
        <w:ind w:hanging="720"/>
        <w:rPr>
          <w:b/>
          <w:sz w:val="28"/>
          <w:szCs w:val="28"/>
          <w:u w:val="single"/>
        </w:rPr>
      </w:pPr>
      <w:r w:rsidRPr="00CE0A1B">
        <w:rPr>
          <w:b/>
          <w:sz w:val="28"/>
          <w:szCs w:val="28"/>
          <w:u w:val="single"/>
        </w:rPr>
        <w:t>1. PRVENSTVO STRUKOVNE ŠKOLE U PIKADU ZA ODRASLE POLAZNIKE</w:t>
      </w:r>
    </w:p>
    <w:p w:rsidR="0089206F" w:rsidRPr="007C2542" w:rsidRDefault="0089206F" w:rsidP="007C2542">
      <w:pPr>
        <w:pStyle w:val="NoSpacing"/>
        <w:ind w:left="708"/>
        <w:rPr>
          <w:b/>
          <w:sz w:val="28"/>
          <w:szCs w:val="28"/>
        </w:rPr>
      </w:pPr>
      <w:r w:rsidRPr="007C2542">
        <w:rPr>
          <w:b/>
          <w:sz w:val="28"/>
          <w:szCs w:val="28"/>
        </w:rPr>
        <w:t>Petrinja, 16.</w:t>
      </w:r>
      <w:r>
        <w:rPr>
          <w:b/>
          <w:sz w:val="28"/>
          <w:szCs w:val="28"/>
        </w:rPr>
        <w:t xml:space="preserve"> </w:t>
      </w:r>
      <w:r w:rsidRPr="007C2542">
        <w:rPr>
          <w:b/>
          <w:sz w:val="28"/>
          <w:szCs w:val="28"/>
        </w:rPr>
        <w:t xml:space="preserve">svibnja 2013. </w:t>
      </w:r>
    </w:p>
    <w:p w:rsidR="0089206F" w:rsidRDefault="0089206F">
      <w:pPr>
        <w:pStyle w:val="NoSpacing"/>
        <w:rPr>
          <w:sz w:val="24"/>
          <w:szCs w:val="24"/>
        </w:rPr>
      </w:pPr>
    </w:p>
    <w:p w:rsidR="0089206F" w:rsidRDefault="0089206F">
      <w:pPr>
        <w:pStyle w:val="NoSpacing"/>
        <w:rPr>
          <w:b/>
          <w:sz w:val="24"/>
          <w:szCs w:val="24"/>
        </w:rPr>
      </w:pPr>
    </w:p>
    <w:p w:rsidR="0089206F" w:rsidRDefault="0089206F">
      <w:pPr>
        <w:pStyle w:val="NoSpacing"/>
        <w:rPr>
          <w:b/>
          <w:sz w:val="24"/>
          <w:szCs w:val="24"/>
        </w:rPr>
      </w:pPr>
      <w:r w:rsidRPr="003E5AA9">
        <w:rPr>
          <w:b/>
          <w:sz w:val="24"/>
          <w:szCs w:val="24"/>
        </w:rPr>
        <w:t>Rezultati:</w:t>
      </w:r>
    </w:p>
    <w:p w:rsidR="0089206F" w:rsidRDefault="0089206F">
      <w:pPr>
        <w:pStyle w:val="NoSpacing"/>
        <w:rPr>
          <w:sz w:val="24"/>
          <w:szCs w:val="24"/>
        </w:rPr>
      </w:pP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Rajčević Ilija – Vraćan Mateo 2:0</w:t>
      </w: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Trtanj Matija – Borić Danijel 1:2</w:t>
      </w: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Čaušević Ervin – Vračan Mateo 2:0</w:t>
      </w: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Borić Danijel – Vračan Mateo 2:0</w:t>
      </w: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Trtanj Matija – Čaušević Ervin 0:2</w:t>
      </w: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Čaušević Ervin – Rajčević Ilija 1:2</w:t>
      </w: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Vračan Mateo – Trtanj Matija 1:2</w:t>
      </w: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Čaušević Ervin – Borić Danijel 2:1</w:t>
      </w: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Rajčević Ilija – Trtanj Matija 1:2</w:t>
      </w:r>
    </w:p>
    <w:p w:rsidR="0089206F" w:rsidRDefault="0089206F">
      <w:pPr>
        <w:pStyle w:val="NoSpacing"/>
        <w:rPr>
          <w:sz w:val="24"/>
          <w:szCs w:val="24"/>
        </w:rPr>
      </w:pPr>
    </w:p>
    <w:p w:rsidR="0089206F" w:rsidRDefault="0089206F">
      <w:pPr>
        <w:pStyle w:val="NoSpacing"/>
        <w:rPr>
          <w:b/>
          <w:sz w:val="24"/>
          <w:szCs w:val="24"/>
        </w:rPr>
      </w:pPr>
    </w:p>
    <w:p w:rsidR="0089206F" w:rsidRDefault="0089206F">
      <w:pPr>
        <w:pStyle w:val="NoSpacing"/>
        <w:rPr>
          <w:b/>
          <w:sz w:val="24"/>
          <w:szCs w:val="24"/>
        </w:rPr>
      </w:pPr>
      <w:r w:rsidRPr="003E5AA9">
        <w:rPr>
          <w:b/>
          <w:sz w:val="24"/>
          <w:szCs w:val="24"/>
        </w:rPr>
        <w:t>Tablica</w:t>
      </w:r>
    </w:p>
    <w:p w:rsidR="0089206F" w:rsidRDefault="0089206F">
      <w:pPr>
        <w:pStyle w:val="NoSpacing"/>
        <w:rPr>
          <w:sz w:val="24"/>
          <w:szCs w:val="24"/>
        </w:rPr>
      </w:pP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1. Rajčević Ilija</w:t>
      </w: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2. Čaušević Ervin</w:t>
      </w: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3. Borić Danijel</w:t>
      </w: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4. Trtanj Matija </w:t>
      </w: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5. Vračan Mateo</w:t>
      </w:r>
    </w:p>
    <w:p w:rsidR="0089206F" w:rsidRDefault="0089206F">
      <w:pPr>
        <w:pStyle w:val="NoSpacing"/>
        <w:rPr>
          <w:sz w:val="24"/>
          <w:szCs w:val="24"/>
        </w:rPr>
      </w:pPr>
    </w:p>
    <w:p w:rsidR="0089206F" w:rsidRDefault="0089206F">
      <w:pPr>
        <w:pStyle w:val="NoSpacing"/>
        <w:rPr>
          <w:b/>
          <w:sz w:val="24"/>
          <w:szCs w:val="24"/>
        </w:rPr>
      </w:pPr>
    </w:p>
    <w:p w:rsidR="0089206F" w:rsidRDefault="0089206F">
      <w:pPr>
        <w:pStyle w:val="NoSpacing"/>
        <w:rPr>
          <w:b/>
          <w:sz w:val="24"/>
          <w:szCs w:val="24"/>
        </w:rPr>
      </w:pPr>
      <w:r w:rsidRPr="005E7842">
        <w:rPr>
          <w:b/>
          <w:sz w:val="24"/>
          <w:szCs w:val="24"/>
        </w:rPr>
        <w:t>Organizator:</w:t>
      </w:r>
    </w:p>
    <w:p w:rsidR="0089206F" w:rsidRDefault="0089206F">
      <w:pPr>
        <w:pStyle w:val="NoSpacing"/>
        <w:rPr>
          <w:sz w:val="24"/>
          <w:szCs w:val="24"/>
        </w:rPr>
      </w:pP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1. Strukovna škola Sisak (mr. Josip Mrgan)</w:t>
      </w: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2. PK Petrinia (Kušan Mario i Polovina Stanislav)</w:t>
      </w:r>
    </w:p>
    <w:p w:rsidR="0089206F" w:rsidRDefault="0089206F">
      <w:pPr>
        <w:pStyle w:val="NoSpacing"/>
        <w:rPr>
          <w:sz w:val="24"/>
          <w:szCs w:val="24"/>
        </w:rPr>
      </w:pPr>
      <w:r w:rsidRPr="003D373C">
        <w:rPr>
          <w:noProof/>
          <w:sz w:val="24"/>
          <w:szCs w:val="24"/>
          <w:lang w:eastAsia="hr-HR"/>
        </w:rPr>
        <w:pict>
          <v:shape id="Slika 14" o:spid="_x0000_i1039" type="#_x0000_t75" alt="Pikado.jpg" style="width:442.5pt;height:330pt;visibility:visible">
            <v:imagedata r:id="rId19" o:title=""/>
          </v:shape>
        </w:pict>
      </w:r>
    </w:p>
    <w:p w:rsidR="0089206F" w:rsidRPr="003E5AA9" w:rsidRDefault="0089206F" w:rsidP="003E5AA9">
      <w:pPr>
        <w:pStyle w:val="NoSpacing"/>
      </w:pPr>
      <w:r w:rsidRPr="003E5AA9">
        <w:t xml:space="preserve">Na fotografiji slijeva: Čaušević Ervin (2. mjesto),  Rajčević Ilija (1. mjesto), Borić Danijel (3. mjesto), Trtanj Matija (4. mjesto) i Vračan Mateo (peto mjesto). </w:t>
      </w:r>
    </w:p>
    <w:p w:rsidR="0089206F" w:rsidRDefault="0089206F">
      <w:pPr>
        <w:pStyle w:val="NoSpacing"/>
        <w:rPr>
          <w:sz w:val="24"/>
          <w:szCs w:val="24"/>
        </w:rPr>
      </w:pPr>
    </w:p>
    <w:p w:rsidR="0089206F" w:rsidRDefault="0089206F">
      <w:pPr>
        <w:pStyle w:val="NoSpacing"/>
        <w:rPr>
          <w:sz w:val="24"/>
          <w:szCs w:val="24"/>
        </w:rPr>
      </w:pPr>
    </w:p>
    <w:p w:rsidR="0089206F" w:rsidRPr="00CE0A1B" w:rsidRDefault="0089206F" w:rsidP="00B40369">
      <w:pPr>
        <w:pStyle w:val="NoSpacing"/>
        <w:numPr>
          <w:ilvl w:val="0"/>
          <w:numId w:val="15"/>
        </w:numPr>
        <w:ind w:hanging="720"/>
        <w:rPr>
          <w:b/>
          <w:sz w:val="28"/>
          <w:szCs w:val="28"/>
          <w:u w:val="single"/>
        </w:rPr>
      </w:pPr>
      <w:r w:rsidRPr="00CE0A1B">
        <w:rPr>
          <w:b/>
          <w:sz w:val="28"/>
          <w:szCs w:val="28"/>
          <w:u w:val="single"/>
        </w:rPr>
        <w:t>PRVENSTVO STRUKOVNE ŠKOLE U NOGOMETU ZA DAN MATURANATA</w:t>
      </w:r>
    </w:p>
    <w:p w:rsidR="0089206F" w:rsidRPr="007C2542" w:rsidRDefault="0089206F" w:rsidP="00B40369">
      <w:pPr>
        <w:pStyle w:val="NoSpacing"/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Sisak</w:t>
      </w:r>
      <w:r w:rsidRPr="007C2542">
        <w:rPr>
          <w:b/>
          <w:sz w:val="28"/>
          <w:szCs w:val="28"/>
        </w:rPr>
        <w:t>, 16.</w:t>
      </w:r>
      <w:r>
        <w:rPr>
          <w:b/>
          <w:sz w:val="28"/>
          <w:szCs w:val="28"/>
        </w:rPr>
        <w:t xml:space="preserve"> </w:t>
      </w:r>
      <w:r w:rsidRPr="007C2542">
        <w:rPr>
          <w:b/>
          <w:sz w:val="28"/>
          <w:szCs w:val="28"/>
        </w:rPr>
        <w:t xml:space="preserve">svibnja 2013. </w:t>
      </w:r>
    </w:p>
    <w:p w:rsidR="0089206F" w:rsidRDefault="0089206F">
      <w:pPr>
        <w:pStyle w:val="NoSpacing"/>
        <w:rPr>
          <w:sz w:val="24"/>
          <w:szCs w:val="24"/>
        </w:rPr>
      </w:pPr>
    </w:p>
    <w:p w:rsidR="0089206F" w:rsidRDefault="0089206F">
      <w:pPr>
        <w:pStyle w:val="NoSpacing"/>
        <w:rPr>
          <w:sz w:val="24"/>
          <w:szCs w:val="24"/>
        </w:rPr>
      </w:pP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Rezultati: </w:t>
      </w:r>
    </w:p>
    <w:p w:rsidR="0089206F" w:rsidRDefault="0089206F">
      <w:pPr>
        <w:pStyle w:val="NoSpacing"/>
        <w:rPr>
          <w:sz w:val="24"/>
          <w:szCs w:val="24"/>
        </w:rPr>
      </w:pP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3c – </w:t>
      </w:r>
      <w:smartTag w:uri="urn:schemas-microsoft-com:office:smarttags" w:element="metricconverter">
        <w:smartTagPr>
          <w:attr w:name="ProductID" w:val="3 g"/>
        </w:smartTagPr>
        <w:r>
          <w:rPr>
            <w:sz w:val="24"/>
            <w:szCs w:val="24"/>
          </w:rPr>
          <w:t>3 g</w:t>
        </w:r>
      </w:smartTag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3:10</w:t>
      </w: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4b - 3e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3:2</w:t>
      </w:r>
    </w:p>
    <w:p w:rsidR="0089206F" w:rsidRDefault="0089206F">
      <w:pPr>
        <w:pStyle w:val="NoSpacing"/>
        <w:rPr>
          <w:sz w:val="24"/>
          <w:szCs w:val="24"/>
        </w:rPr>
      </w:pPr>
      <w:smartTag w:uri="urn:schemas-microsoft-com:office:smarttags" w:element="metricconverter">
        <w:smartTagPr>
          <w:attr w:name="ProductID" w:val="3f"/>
        </w:smartTagPr>
        <w:r>
          <w:rPr>
            <w:sz w:val="24"/>
            <w:szCs w:val="24"/>
          </w:rPr>
          <w:t>3f</w:t>
        </w:r>
      </w:smartTag>
      <w:r>
        <w:rPr>
          <w:sz w:val="24"/>
          <w:szCs w:val="24"/>
        </w:rPr>
        <w:t xml:space="preserve"> – 4a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4:3</w:t>
      </w: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3g - 4b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5:0</w:t>
      </w:r>
    </w:p>
    <w:p w:rsidR="0089206F" w:rsidRDefault="0089206F">
      <w:pPr>
        <w:pStyle w:val="NoSpacing"/>
        <w:rPr>
          <w:sz w:val="24"/>
          <w:szCs w:val="24"/>
        </w:rPr>
      </w:pP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Finale: </w:t>
      </w:r>
    </w:p>
    <w:p w:rsidR="0089206F" w:rsidRPr="00531607" w:rsidRDefault="0089206F">
      <w:pPr>
        <w:pStyle w:val="NoSpacing"/>
        <w:rPr>
          <w:b/>
          <w:sz w:val="24"/>
          <w:szCs w:val="24"/>
        </w:rPr>
      </w:pPr>
      <w:r w:rsidRPr="00531607">
        <w:rPr>
          <w:b/>
          <w:sz w:val="24"/>
          <w:szCs w:val="24"/>
        </w:rPr>
        <w:t xml:space="preserve">3g- </w:t>
      </w:r>
      <w:smartTag w:uri="urn:schemas-microsoft-com:office:smarttags" w:element="metricconverter">
        <w:smartTagPr>
          <w:attr w:name="ProductID" w:val="3f"/>
        </w:smartTagPr>
        <w:r w:rsidRPr="00531607">
          <w:rPr>
            <w:b/>
            <w:sz w:val="24"/>
            <w:szCs w:val="24"/>
          </w:rPr>
          <w:t>3f</w:t>
        </w:r>
      </w:smartTag>
      <w:r w:rsidRPr="00531607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531607">
        <w:rPr>
          <w:b/>
          <w:sz w:val="24"/>
          <w:szCs w:val="24"/>
        </w:rPr>
        <w:t>6:0</w:t>
      </w:r>
    </w:p>
    <w:p w:rsidR="0089206F" w:rsidRDefault="0089206F">
      <w:pPr>
        <w:pStyle w:val="NoSpacing"/>
        <w:rPr>
          <w:sz w:val="24"/>
          <w:szCs w:val="24"/>
        </w:rPr>
      </w:pPr>
    </w:p>
    <w:p w:rsidR="0089206F" w:rsidRDefault="0089206F">
      <w:pPr>
        <w:pStyle w:val="NoSpacing"/>
        <w:rPr>
          <w:sz w:val="24"/>
          <w:szCs w:val="24"/>
        </w:rPr>
      </w:pPr>
      <w:r w:rsidRPr="00531607">
        <w:rPr>
          <w:b/>
          <w:sz w:val="24"/>
          <w:szCs w:val="24"/>
        </w:rPr>
        <w:t>Profesori – 3g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31607">
        <w:rPr>
          <w:b/>
          <w:sz w:val="24"/>
          <w:szCs w:val="24"/>
        </w:rPr>
        <w:t>1:3</w:t>
      </w:r>
      <w:r>
        <w:rPr>
          <w:sz w:val="24"/>
          <w:szCs w:val="24"/>
        </w:rPr>
        <w:t xml:space="preserve">, gol za profesore je postigao Janko Mareković. </w:t>
      </w:r>
    </w:p>
    <w:p w:rsidR="0089206F" w:rsidRDefault="0089206F">
      <w:pPr>
        <w:pStyle w:val="NoSpacing"/>
        <w:rPr>
          <w:sz w:val="24"/>
          <w:szCs w:val="24"/>
        </w:rPr>
      </w:pPr>
    </w:p>
    <w:p w:rsidR="0089206F" w:rsidRDefault="0089206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Sudac i organizator</w:t>
      </w:r>
      <w:r w:rsidRPr="00CB0467">
        <w:rPr>
          <w:b/>
          <w:sz w:val="24"/>
          <w:szCs w:val="24"/>
        </w:rPr>
        <w:t>: Seada Malnar i razrednici</w:t>
      </w:r>
    </w:p>
    <w:p w:rsidR="0089206F" w:rsidRDefault="0089206F">
      <w:pPr>
        <w:pStyle w:val="NoSpacing"/>
        <w:rPr>
          <w:sz w:val="24"/>
          <w:szCs w:val="24"/>
        </w:rPr>
      </w:pPr>
    </w:p>
    <w:p w:rsidR="0089206F" w:rsidRDefault="0089206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9206F" w:rsidRPr="00CE0A1B" w:rsidRDefault="0089206F" w:rsidP="003476AC">
      <w:pPr>
        <w:pStyle w:val="NoSpacing"/>
        <w:numPr>
          <w:ilvl w:val="0"/>
          <w:numId w:val="15"/>
        </w:numPr>
        <w:ind w:hanging="720"/>
        <w:rPr>
          <w:b/>
          <w:sz w:val="28"/>
          <w:szCs w:val="28"/>
          <w:u w:val="single"/>
        </w:rPr>
      </w:pPr>
      <w:r w:rsidRPr="00CE0A1B">
        <w:rPr>
          <w:b/>
          <w:sz w:val="28"/>
          <w:szCs w:val="28"/>
          <w:u w:val="single"/>
        </w:rPr>
        <w:t>ULIČNA UTRKA (DAN IZAZOVA)</w:t>
      </w:r>
    </w:p>
    <w:p w:rsidR="0089206F" w:rsidRDefault="0089206F" w:rsidP="007F7122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Sisak, 29.svibnja 2013.</w:t>
      </w:r>
      <w:r w:rsidRPr="003476AC">
        <w:rPr>
          <w:b/>
          <w:sz w:val="28"/>
          <w:szCs w:val="28"/>
        </w:rPr>
        <w:t xml:space="preserve"> </w:t>
      </w:r>
    </w:p>
    <w:p w:rsidR="0089206F" w:rsidRDefault="0089206F" w:rsidP="0077310D">
      <w:pPr>
        <w:pStyle w:val="NoSpacing"/>
        <w:rPr>
          <w:b/>
          <w:sz w:val="28"/>
          <w:szCs w:val="28"/>
        </w:rPr>
      </w:pPr>
    </w:p>
    <w:p w:rsidR="0089206F" w:rsidRDefault="0089206F" w:rsidP="0077310D">
      <w:pPr>
        <w:pStyle w:val="NoSpacing"/>
        <w:rPr>
          <w:b/>
          <w:sz w:val="28"/>
          <w:szCs w:val="28"/>
        </w:rPr>
      </w:pPr>
      <w:r>
        <w:rPr>
          <w:noProof/>
          <w:lang w:eastAsia="hr-HR"/>
        </w:rPr>
        <w:pict>
          <v:shape id="Slika 15" o:spid="_x0000_s1026" type="#_x0000_t75" alt="DSC08067.JPG" style="position:absolute;margin-left:1.15pt;margin-top:17.2pt;width:256.5pt;height:342pt;z-index:251658240;visibility:visible">
            <v:imagedata r:id="rId20" o:title=""/>
            <w10:wrap type="square"/>
          </v:shape>
        </w:pict>
      </w:r>
    </w:p>
    <w:p w:rsidR="0089206F" w:rsidRDefault="0089206F" w:rsidP="0077310D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Kategorija I. - IV. RAZREDA SREDNJIH ŠKOLA</w:t>
      </w:r>
    </w:p>
    <w:p w:rsidR="0089206F" w:rsidRDefault="0089206F" w:rsidP="0077310D">
      <w:pPr>
        <w:pStyle w:val="NoSpacing"/>
        <w:rPr>
          <w:b/>
          <w:sz w:val="28"/>
          <w:szCs w:val="28"/>
        </w:rPr>
      </w:pPr>
    </w:p>
    <w:p w:rsidR="0089206F" w:rsidRDefault="0089206F" w:rsidP="0077310D">
      <w:pPr>
        <w:pStyle w:val="NoSpacing"/>
        <w:rPr>
          <w:b/>
          <w:sz w:val="28"/>
          <w:szCs w:val="28"/>
        </w:rPr>
      </w:pPr>
    </w:p>
    <w:p w:rsidR="0089206F" w:rsidRDefault="0089206F" w:rsidP="0077310D">
      <w:pPr>
        <w:pStyle w:val="NoSpacing"/>
        <w:rPr>
          <w:sz w:val="24"/>
          <w:szCs w:val="24"/>
        </w:rPr>
      </w:pPr>
      <w:r w:rsidRPr="00D3047F">
        <w:rPr>
          <w:b/>
          <w:sz w:val="24"/>
          <w:szCs w:val="24"/>
        </w:rPr>
        <w:t>1. mjesto</w:t>
      </w:r>
      <w:r>
        <w:rPr>
          <w:b/>
          <w:sz w:val="28"/>
          <w:szCs w:val="28"/>
        </w:rPr>
        <w:t xml:space="preserve"> Ivan </w:t>
      </w:r>
      <w:r w:rsidRPr="00D3047F">
        <w:rPr>
          <w:b/>
          <w:sz w:val="28"/>
          <w:szCs w:val="28"/>
        </w:rPr>
        <w:t>Radić</w:t>
      </w:r>
      <w:r w:rsidRPr="00D3047F">
        <w:rPr>
          <w:sz w:val="24"/>
          <w:szCs w:val="24"/>
        </w:rPr>
        <w:t xml:space="preserve"> (Industrijsko-obrtnička škola Sisak)</w:t>
      </w:r>
    </w:p>
    <w:p w:rsidR="0089206F" w:rsidRDefault="0089206F" w:rsidP="0077310D">
      <w:pPr>
        <w:pStyle w:val="NoSpacing"/>
        <w:rPr>
          <w:b/>
          <w:sz w:val="24"/>
          <w:szCs w:val="24"/>
        </w:rPr>
      </w:pPr>
    </w:p>
    <w:p w:rsidR="0089206F" w:rsidRPr="00D3047F" w:rsidRDefault="0089206F" w:rsidP="0077310D">
      <w:pPr>
        <w:pStyle w:val="NoSpacing"/>
        <w:rPr>
          <w:sz w:val="28"/>
          <w:szCs w:val="28"/>
        </w:rPr>
      </w:pPr>
      <w:r>
        <w:rPr>
          <w:b/>
          <w:sz w:val="24"/>
          <w:szCs w:val="24"/>
        </w:rPr>
        <w:t xml:space="preserve">2. mjesto </w:t>
      </w:r>
      <w:r w:rsidRPr="00D3047F">
        <w:rPr>
          <w:b/>
          <w:sz w:val="28"/>
          <w:szCs w:val="28"/>
        </w:rPr>
        <w:t>Matija Sertić</w:t>
      </w:r>
      <w:r>
        <w:rPr>
          <w:b/>
          <w:sz w:val="24"/>
          <w:szCs w:val="24"/>
        </w:rPr>
        <w:t xml:space="preserve"> </w:t>
      </w:r>
      <w:r w:rsidRPr="00D3047F">
        <w:rPr>
          <w:sz w:val="24"/>
          <w:szCs w:val="24"/>
        </w:rPr>
        <w:t>(Tehnička škola Sisak)</w:t>
      </w:r>
    </w:p>
    <w:p w:rsidR="0089206F" w:rsidRDefault="0089206F" w:rsidP="0077310D">
      <w:pPr>
        <w:pStyle w:val="NoSpacing"/>
        <w:rPr>
          <w:b/>
          <w:color w:val="FF0000"/>
          <w:sz w:val="24"/>
          <w:szCs w:val="24"/>
        </w:rPr>
      </w:pPr>
    </w:p>
    <w:p w:rsidR="0089206F" w:rsidRPr="00B91EAD" w:rsidRDefault="0089206F" w:rsidP="0077310D">
      <w:pPr>
        <w:pStyle w:val="NoSpacing"/>
        <w:rPr>
          <w:sz w:val="24"/>
          <w:szCs w:val="24"/>
        </w:rPr>
      </w:pPr>
      <w:r w:rsidRPr="00D3047F">
        <w:rPr>
          <w:b/>
          <w:color w:val="FF0000"/>
          <w:sz w:val="24"/>
          <w:szCs w:val="24"/>
        </w:rPr>
        <w:t>3. mjesto</w:t>
      </w:r>
      <w:r>
        <w:rPr>
          <w:b/>
          <w:sz w:val="28"/>
          <w:szCs w:val="28"/>
        </w:rPr>
        <w:t xml:space="preserve"> Ivan Ranogajec  </w:t>
      </w:r>
      <w:r w:rsidRPr="00D3047F">
        <w:rPr>
          <w:sz w:val="24"/>
          <w:szCs w:val="24"/>
        </w:rPr>
        <w:t>(Strukovna škola Sisak</w:t>
      </w:r>
      <w:r>
        <w:rPr>
          <w:sz w:val="24"/>
          <w:szCs w:val="24"/>
        </w:rPr>
        <w:t xml:space="preserve">, </w:t>
      </w:r>
      <w:r w:rsidRPr="00B91EAD">
        <w:rPr>
          <w:sz w:val="24"/>
          <w:szCs w:val="24"/>
        </w:rPr>
        <w:t>treći slijeva)</w:t>
      </w:r>
    </w:p>
    <w:p w:rsidR="0089206F" w:rsidRDefault="0089206F" w:rsidP="0077310D">
      <w:pPr>
        <w:pStyle w:val="NoSpacing"/>
        <w:rPr>
          <w:b/>
          <w:color w:val="FF0000"/>
          <w:sz w:val="28"/>
          <w:szCs w:val="28"/>
        </w:rPr>
      </w:pPr>
    </w:p>
    <w:p w:rsidR="0089206F" w:rsidRDefault="0089206F" w:rsidP="0077310D">
      <w:pPr>
        <w:pStyle w:val="NoSpacing"/>
        <w:rPr>
          <w:b/>
          <w:color w:val="FF0000"/>
          <w:sz w:val="28"/>
          <w:szCs w:val="28"/>
        </w:rPr>
      </w:pPr>
    </w:p>
    <w:p w:rsidR="0089206F" w:rsidRDefault="0089206F" w:rsidP="000E768E">
      <w:pPr>
        <w:pStyle w:val="NoSpacing"/>
        <w:rPr>
          <w:b/>
          <w:sz w:val="24"/>
          <w:szCs w:val="24"/>
        </w:rPr>
      </w:pPr>
      <w:r>
        <w:rPr>
          <w:sz w:val="24"/>
          <w:szCs w:val="24"/>
        </w:rPr>
        <w:t>OrganizatorI</w:t>
      </w:r>
      <w:r w:rsidRPr="00CB0467">
        <w:rPr>
          <w:b/>
          <w:sz w:val="24"/>
          <w:szCs w:val="24"/>
        </w:rPr>
        <w:t xml:space="preserve">: </w:t>
      </w:r>
    </w:p>
    <w:p w:rsidR="0089206F" w:rsidRDefault="0089206F" w:rsidP="000E768E">
      <w:pPr>
        <w:pStyle w:val="NoSpacing"/>
        <w:rPr>
          <w:b/>
          <w:sz w:val="24"/>
          <w:szCs w:val="24"/>
        </w:rPr>
      </w:pPr>
    </w:p>
    <w:p w:rsidR="0089206F" w:rsidRPr="000E768E" w:rsidRDefault="0089206F" w:rsidP="000E768E">
      <w:pPr>
        <w:pStyle w:val="NoSpacing"/>
        <w:rPr>
          <w:sz w:val="24"/>
          <w:szCs w:val="24"/>
        </w:rPr>
      </w:pPr>
      <w:r w:rsidRPr="000E768E">
        <w:rPr>
          <w:sz w:val="24"/>
          <w:szCs w:val="24"/>
        </w:rPr>
        <w:t>1) Udruga kineziologa grada Siska</w:t>
      </w:r>
    </w:p>
    <w:p w:rsidR="0089206F" w:rsidRPr="000E768E" w:rsidRDefault="0089206F" w:rsidP="000E768E">
      <w:pPr>
        <w:pStyle w:val="NoSpacing"/>
        <w:rPr>
          <w:sz w:val="24"/>
          <w:szCs w:val="24"/>
        </w:rPr>
      </w:pPr>
      <w:r w:rsidRPr="000E768E">
        <w:rPr>
          <w:sz w:val="24"/>
          <w:szCs w:val="24"/>
        </w:rPr>
        <w:t>2) Strukovna škola Sisak Josip Mrgan i Seada Malnar</w:t>
      </w:r>
    </w:p>
    <w:p w:rsidR="0089206F" w:rsidRPr="003476AC" w:rsidRDefault="0089206F" w:rsidP="0077310D">
      <w:pPr>
        <w:pStyle w:val="NoSpacing"/>
        <w:rPr>
          <w:b/>
          <w:sz w:val="28"/>
          <w:szCs w:val="28"/>
        </w:rPr>
      </w:pPr>
    </w:p>
    <w:sectPr w:rsidR="0089206F" w:rsidRPr="003476AC" w:rsidSect="004F7D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03C78"/>
    <w:multiLevelType w:val="hybridMultilevel"/>
    <w:tmpl w:val="1EE0F922"/>
    <w:lvl w:ilvl="0" w:tplc="E3F831FE">
      <w:start w:val="1"/>
      <w:numFmt w:val="ordinal"/>
      <w:lvlText w:val="%1"/>
      <w:lvlJc w:val="left"/>
      <w:pPr>
        <w:ind w:left="720" w:hanging="360"/>
      </w:pPr>
      <w:rPr>
        <w:rFonts w:cs="Times New Roman" w:hint="default"/>
      </w:rPr>
    </w:lvl>
    <w:lvl w:ilvl="1" w:tplc="E3F831FE">
      <w:start w:val="1"/>
      <w:numFmt w:val="ordinal"/>
      <w:lvlText w:val="%2"/>
      <w:lvlJc w:val="left"/>
      <w:pPr>
        <w:ind w:left="1440" w:hanging="360"/>
      </w:pPr>
      <w:rPr>
        <w:rFonts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6727A5"/>
    <w:multiLevelType w:val="hybridMultilevel"/>
    <w:tmpl w:val="E7E04106"/>
    <w:lvl w:ilvl="0" w:tplc="E3F831FE">
      <w:start w:val="1"/>
      <w:numFmt w:val="ordinal"/>
      <w:lvlText w:val="%1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FF026E"/>
    <w:multiLevelType w:val="hybridMultilevel"/>
    <w:tmpl w:val="C4B63164"/>
    <w:lvl w:ilvl="0" w:tplc="A782BA1A">
      <w:start w:val="2"/>
      <w:numFmt w:val="upperRoman"/>
      <w:lvlText w:val="i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8D4794"/>
    <w:multiLevelType w:val="hybridMultilevel"/>
    <w:tmpl w:val="BFBE59EC"/>
    <w:lvl w:ilvl="0" w:tplc="A82C49D4">
      <w:start w:val="1"/>
      <w:numFmt w:val="upperRoman"/>
      <w:lvlText w:val="I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3269D3"/>
    <w:multiLevelType w:val="hybridMultilevel"/>
    <w:tmpl w:val="3AEA6B9C"/>
    <w:lvl w:ilvl="0" w:tplc="E3F831FE">
      <w:start w:val="1"/>
      <w:numFmt w:val="ordinal"/>
      <w:lvlText w:val="%1"/>
      <w:lvlJc w:val="left"/>
      <w:pPr>
        <w:ind w:left="144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1B815877"/>
    <w:multiLevelType w:val="hybridMultilevel"/>
    <w:tmpl w:val="15B8A8FC"/>
    <w:lvl w:ilvl="0" w:tplc="E3F831FE">
      <w:start w:val="1"/>
      <w:numFmt w:val="ordinal"/>
      <w:lvlText w:val="%1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550CFC"/>
    <w:multiLevelType w:val="hybridMultilevel"/>
    <w:tmpl w:val="31028794"/>
    <w:lvl w:ilvl="0" w:tplc="510A49D0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FDD0C11"/>
    <w:multiLevelType w:val="hybridMultilevel"/>
    <w:tmpl w:val="E2E402F0"/>
    <w:lvl w:ilvl="0" w:tplc="C61CDC6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0B13DF3"/>
    <w:multiLevelType w:val="hybridMultilevel"/>
    <w:tmpl w:val="8C8424AC"/>
    <w:lvl w:ilvl="0" w:tplc="27F2CCC6">
      <w:start w:val="2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6784FBA"/>
    <w:multiLevelType w:val="hybridMultilevel"/>
    <w:tmpl w:val="AE662B6C"/>
    <w:lvl w:ilvl="0" w:tplc="E3F831FE">
      <w:start w:val="1"/>
      <w:numFmt w:val="ordinal"/>
      <w:lvlText w:val="%1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A283E2B"/>
    <w:multiLevelType w:val="hybridMultilevel"/>
    <w:tmpl w:val="8AF66892"/>
    <w:lvl w:ilvl="0" w:tplc="E3F831FE">
      <w:start w:val="1"/>
      <w:numFmt w:val="ordinal"/>
      <w:lvlText w:val="%1"/>
      <w:lvlJc w:val="left"/>
      <w:pPr>
        <w:ind w:left="720" w:hanging="360"/>
      </w:pPr>
      <w:rPr>
        <w:rFonts w:cs="Times New Roman" w:hint="default"/>
      </w:rPr>
    </w:lvl>
    <w:lvl w:ilvl="1" w:tplc="E3F831FE">
      <w:start w:val="1"/>
      <w:numFmt w:val="ordinal"/>
      <w:lvlText w:val="%2"/>
      <w:lvlJc w:val="left"/>
      <w:pPr>
        <w:ind w:left="1440" w:hanging="360"/>
      </w:pPr>
      <w:rPr>
        <w:rFonts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E656A66"/>
    <w:multiLevelType w:val="hybridMultilevel"/>
    <w:tmpl w:val="37F2ADC0"/>
    <w:lvl w:ilvl="0" w:tplc="E3F831FE">
      <w:start w:val="1"/>
      <w:numFmt w:val="ordinal"/>
      <w:lvlText w:val="%1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F9C0F8A"/>
    <w:multiLevelType w:val="hybridMultilevel"/>
    <w:tmpl w:val="BE72CFEE"/>
    <w:lvl w:ilvl="0" w:tplc="E3F831FE">
      <w:start w:val="1"/>
      <w:numFmt w:val="ordinal"/>
      <w:lvlText w:val="%1"/>
      <w:lvlJc w:val="left"/>
      <w:pPr>
        <w:ind w:left="720" w:hanging="360"/>
      </w:pPr>
      <w:rPr>
        <w:rFonts w:cs="Times New Roman" w:hint="default"/>
      </w:rPr>
    </w:lvl>
    <w:lvl w:ilvl="1" w:tplc="E3F831FE">
      <w:start w:val="1"/>
      <w:numFmt w:val="ordinal"/>
      <w:lvlText w:val="%2"/>
      <w:lvlJc w:val="left"/>
      <w:pPr>
        <w:ind w:left="1440" w:hanging="360"/>
      </w:pPr>
      <w:rPr>
        <w:rFonts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4B344E7"/>
    <w:multiLevelType w:val="hybridMultilevel"/>
    <w:tmpl w:val="1D4096D2"/>
    <w:lvl w:ilvl="0" w:tplc="542C9F1A">
      <w:start w:val="1"/>
      <w:numFmt w:val="upperRoman"/>
      <w:lvlText w:val="i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7E43008"/>
    <w:multiLevelType w:val="hybridMultilevel"/>
    <w:tmpl w:val="46DCCB98"/>
    <w:lvl w:ilvl="0" w:tplc="5128CF5C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2CF0758A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9340E4C"/>
    <w:multiLevelType w:val="hybridMultilevel"/>
    <w:tmpl w:val="548AC0FC"/>
    <w:lvl w:ilvl="0" w:tplc="1ECE3C52">
      <w:start w:val="4"/>
      <w:numFmt w:val="upperRoman"/>
      <w:lvlText w:val="I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C4C3439"/>
    <w:multiLevelType w:val="hybridMultilevel"/>
    <w:tmpl w:val="498AB4BC"/>
    <w:lvl w:ilvl="0" w:tplc="E3F831FE">
      <w:start w:val="1"/>
      <w:numFmt w:val="ordinal"/>
      <w:lvlText w:val="%1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14E55D7"/>
    <w:multiLevelType w:val="hybridMultilevel"/>
    <w:tmpl w:val="A15848BA"/>
    <w:lvl w:ilvl="0" w:tplc="E3F831FE">
      <w:start w:val="1"/>
      <w:numFmt w:val="ordinal"/>
      <w:lvlText w:val="%1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2C80E70"/>
    <w:multiLevelType w:val="hybridMultilevel"/>
    <w:tmpl w:val="480E8DB6"/>
    <w:lvl w:ilvl="0" w:tplc="5128CF5C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3CC7482"/>
    <w:multiLevelType w:val="hybridMultilevel"/>
    <w:tmpl w:val="6B8C371C"/>
    <w:lvl w:ilvl="0" w:tplc="7806FBE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5072723"/>
    <w:multiLevelType w:val="hybridMultilevel"/>
    <w:tmpl w:val="5F5E1256"/>
    <w:lvl w:ilvl="0" w:tplc="81DEA4AA">
      <w:start w:val="3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59E4915"/>
    <w:multiLevelType w:val="hybridMultilevel"/>
    <w:tmpl w:val="ED4E8352"/>
    <w:lvl w:ilvl="0" w:tplc="E3F831FE">
      <w:start w:val="1"/>
      <w:numFmt w:val="ordinal"/>
      <w:lvlText w:val="%1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7B34386"/>
    <w:multiLevelType w:val="hybridMultilevel"/>
    <w:tmpl w:val="3D7E64AA"/>
    <w:lvl w:ilvl="0" w:tplc="00202B5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D121AE2"/>
    <w:multiLevelType w:val="hybridMultilevel"/>
    <w:tmpl w:val="D48826FA"/>
    <w:lvl w:ilvl="0" w:tplc="806E87F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E447A4E"/>
    <w:multiLevelType w:val="hybridMultilevel"/>
    <w:tmpl w:val="B840F908"/>
    <w:lvl w:ilvl="0" w:tplc="6872774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CEB1F22"/>
    <w:multiLevelType w:val="hybridMultilevel"/>
    <w:tmpl w:val="0E72A5FE"/>
    <w:lvl w:ilvl="0" w:tplc="E3F831FE">
      <w:start w:val="1"/>
      <w:numFmt w:val="ordinal"/>
      <w:lvlText w:val="%1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23"/>
  </w:num>
  <w:num w:numId="3">
    <w:abstractNumId w:val="13"/>
  </w:num>
  <w:num w:numId="4">
    <w:abstractNumId w:val="2"/>
  </w:num>
  <w:num w:numId="5">
    <w:abstractNumId w:val="3"/>
  </w:num>
  <w:num w:numId="6">
    <w:abstractNumId w:val="8"/>
  </w:num>
  <w:num w:numId="7">
    <w:abstractNumId w:val="9"/>
  </w:num>
  <w:num w:numId="8">
    <w:abstractNumId w:val="6"/>
  </w:num>
  <w:num w:numId="9">
    <w:abstractNumId w:val="5"/>
  </w:num>
  <w:num w:numId="10">
    <w:abstractNumId w:val="7"/>
  </w:num>
  <w:num w:numId="11">
    <w:abstractNumId w:val="1"/>
  </w:num>
  <w:num w:numId="12">
    <w:abstractNumId w:val="24"/>
  </w:num>
  <w:num w:numId="13">
    <w:abstractNumId w:val="18"/>
  </w:num>
  <w:num w:numId="14">
    <w:abstractNumId w:val="20"/>
  </w:num>
  <w:num w:numId="15">
    <w:abstractNumId w:val="14"/>
  </w:num>
  <w:num w:numId="16">
    <w:abstractNumId w:val="22"/>
  </w:num>
  <w:num w:numId="17">
    <w:abstractNumId w:val="15"/>
  </w:num>
  <w:num w:numId="18">
    <w:abstractNumId w:val="11"/>
  </w:num>
  <w:num w:numId="19">
    <w:abstractNumId w:val="17"/>
  </w:num>
  <w:num w:numId="20">
    <w:abstractNumId w:val="16"/>
  </w:num>
  <w:num w:numId="21">
    <w:abstractNumId w:val="0"/>
  </w:num>
  <w:num w:numId="22">
    <w:abstractNumId w:val="25"/>
  </w:num>
  <w:num w:numId="23">
    <w:abstractNumId w:val="12"/>
  </w:num>
  <w:num w:numId="24">
    <w:abstractNumId w:val="4"/>
  </w:num>
  <w:num w:numId="25">
    <w:abstractNumId w:val="21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2AB2"/>
    <w:rsid w:val="00003668"/>
    <w:rsid w:val="000078D4"/>
    <w:rsid w:val="00031AB0"/>
    <w:rsid w:val="00074245"/>
    <w:rsid w:val="000862C2"/>
    <w:rsid w:val="00090AE6"/>
    <w:rsid w:val="00092259"/>
    <w:rsid w:val="000B2C43"/>
    <w:rsid w:val="000B3CA3"/>
    <w:rsid w:val="000C2055"/>
    <w:rsid w:val="000C22E7"/>
    <w:rsid w:val="000C7C11"/>
    <w:rsid w:val="000E10B9"/>
    <w:rsid w:val="000E768E"/>
    <w:rsid w:val="000F08A7"/>
    <w:rsid w:val="000F616C"/>
    <w:rsid w:val="00105601"/>
    <w:rsid w:val="00135042"/>
    <w:rsid w:val="00156CF6"/>
    <w:rsid w:val="00176F98"/>
    <w:rsid w:val="001869A4"/>
    <w:rsid w:val="00191210"/>
    <w:rsid w:val="00191D3C"/>
    <w:rsid w:val="001B125A"/>
    <w:rsid w:val="001D0319"/>
    <w:rsid w:val="001D1490"/>
    <w:rsid w:val="001D24D3"/>
    <w:rsid w:val="001F543D"/>
    <w:rsid w:val="002049BE"/>
    <w:rsid w:val="00257777"/>
    <w:rsid w:val="002D2CEF"/>
    <w:rsid w:val="002D7D9C"/>
    <w:rsid w:val="00334A6B"/>
    <w:rsid w:val="003373AC"/>
    <w:rsid w:val="0034656C"/>
    <w:rsid w:val="003476AC"/>
    <w:rsid w:val="003C0CC4"/>
    <w:rsid w:val="003C2DF3"/>
    <w:rsid w:val="003D1C88"/>
    <w:rsid w:val="003D2CDC"/>
    <w:rsid w:val="003D373C"/>
    <w:rsid w:val="003D5D59"/>
    <w:rsid w:val="003D626C"/>
    <w:rsid w:val="003D6B1A"/>
    <w:rsid w:val="003E5AA9"/>
    <w:rsid w:val="00414531"/>
    <w:rsid w:val="00416D7E"/>
    <w:rsid w:val="00435E94"/>
    <w:rsid w:val="004374E2"/>
    <w:rsid w:val="00451E34"/>
    <w:rsid w:val="004710AA"/>
    <w:rsid w:val="00475929"/>
    <w:rsid w:val="00477CCC"/>
    <w:rsid w:val="004A0F74"/>
    <w:rsid w:val="004C3581"/>
    <w:rsid w:val="004F7D1F"/>
    <w:rsid w:val="00500945"/>
    <w:rsid w:val="00511681"/>
    <w:rsid w:val="00531607"/>
    <w:rsid w:val="00532111"/>
    <w:rsid w:val="005657E2"/>
    <w:rsid w:val="00566CA3"/>
    <w:rsid w:val="00583476"/>
    <w:rsid w:val="005E2A04"/>
    <w:rsid w:val="005E7842"/>
    <w:rsid w:val="005F3D52"/>
    <w:rsid w:val="00600620"/>
    <w:rsid w:val="00613ED2"/>
    <w:rsid w:val="00615A69"/>
    <w:rsid w:val="006230BC"/>
    <w:rsid w:val="00626B27"/>
    <w:rsid w:val="006430CE"/>
    <w:rsid w:val="006445FF"/>
    <w:rsid w:val="00656C4A"/>
    <w:rsid w:val="006746CB"/>
    <w:rsid w:val="006804D4"/>
    <w:rsid w:val="00680C22"/>
    <w:rsid w:val="006C3C7E"/>
    <w:rsid w:val="006E5D74"/>
    <w:rsid w:val="006F0CA8"/>
    <w:rsid w:val="00712AB2"/>
    <w:rsid w:val="007138E8"/>
    <w:rsid w:val="00730145"/>
    <w:rsid w:val="00732A4C"/>
    <w:rsid w:val="007465A3"/>
    <w:rsid w:val="00746DC1"/>
    <w:rsid w:val="00756F3C"/>
    <w:rsid w:val="00757685"/>
    <w:rsid w:val="0077310D"/>
    <w:rsid w:val="007803DF"/>
    <w:rsid w:val="00786B3D"/>
    <w:rsid w:val="0079354F"/>
    <w:rsid w:val="007952A0"/>
    <w:rsid w:val="00797010"/>
    <w:rsid w:val="007A59B6"/>
    <w:rsid w:val="007C2542"/>
    <w:rsid w:val="007F3BFC"/>
    <w:rsid w:val="007F7122"/>
    <w:rsid w:val="0082502A"/>
    <w:rsid w:val="00826C75"/>
    <w:rsid w:val="0082758E"/>
    <w:rsid w:val="0084603C"/>
    <w:rsid w:val="008641FA"/>
    <w:rsid w:val="00866099"/>
    <w:rsid w:val="0089206F"/>
    <w:rsid w:val="008A7513"/>
    <w:rsid w:val="008B057B"/>
    <w:rsid w:val="008C6BF4"/>
    <w:rsid w:val="008D75E5"/>
    <w:rsid w:val="00913ED6"/>
    <w:rsid w:val="0092216C"/>
    <w:rsid w:val="00960A6B"/>
    <w:rsid w:val="009812DB"/>
    <w:rsid w:val="009822FC"/>
    <w:rsid w:val="009A5A8B"/>
    <w:rsid w:val="009C7BC5"/>
    <w:rsid w:val="009D0106"/>
    <w:rsid w:val="009D28AB"/>
    <w:rsid w:val="009E0F50"/>
    <w:rsid w:val="009F4379"/>
    <w:rsid w:val="00A27D06"/>
    <w:rsid w:val="00A71FA0"/>
    <w:rsid w:val="00A76422"/>
    <w:rsid w:val="00A83030"/>
    <w:rsid w:val="00AD3CE7"/>
    <w:rsid w:val="00AD6DD9"/>
    <w:rsid w:val="00AE1F3A"/>
    <w:rsid w:val="00AE35D0"/>
    <w:rsid w:val="00B03E1E"/>
    <w:rsid w:val="00B36AEC"/>
    <w:rsid w:val="00B40369"/>
    <w:rsid w:val="00B91EAD"/>
    <w:rsid w:val="00BA081C"/>
    <w:rsid w:val="00BA7C06"/>
    <w:rsid w:val="00BE3051"/>
    <w:rsid w:val="00BE78B5"/>
    <w:rsid w:val="00BF47A7"/>
    <w:rsid w:val="00C17754"/>
    <w:rsid w:val="00C533D1"/>
    <w:rsid w:val="00C73C59"/>
    <w:rsid w:val="00C75B31"/>
    <w:rsid w:val="00C846BF"/>
    <w:rsid w:val="00C92C55"/>
    <w:rsid w:val="00CB0467"/>
    <w:rsid w:val="00CE0460"/>
    <w:rsid w:val="00CE0A1B"/>
    <w:rsid w:val="00CE2A4E"/>
    <w:rsid w:val="00CF003C"/>
    <w:rsid w:val="00D02F57"/>
    <w:rsid w:val="00D033AA"/>
    <w:rsid w:val="00D21C9E"/>
    <w:rsid w:val="00D249D3"/>
    <w:rsid w:val="00D253FF"/>
    <w:rsid w:val="00D3047F"/>
    <w:rsid w:val="00D54FF6"/>
    <w:rsid w:val="00D62ED5"/>
    <w:rsid w:val="00D65A3A"/>
    <w:rsid w:val="00D70475"/>
    <w:rsid w:val="00DC295F"/>
    <w:rsid w:val="00DD5D3D"/>
    <w:rsid w:val="00DE0E9F"/>
    <w:rsid w:val="00DE1947"/>
    <w:rsid w:val="00DF59EB"/>
    <w:rsid w:val="00E06171"/>
    <w:rsid w:val="00E151EA"/>
    <w:rsid w:val="00E43FE7"/>
    <w:rsid w:val="00E619AC"/>
    <w:rsid w:val="00E719F9"/>
    <w:rsid w:val="00E77CF9"/>
    <w:rsid w:val="00E802AF"/>
    <w:rsid w:val="00E92BA9"/>
    <w:rsid w:val="00EA1336"/>
    <w:rsid w:val="00EA397B"/>
    <w:rsid w:val="00EB126D"/>
    <w:rsid w:val="00EB2F78"/>
    <w:rsid w:val="00EC5E08"/>
    <w:rsid w:val="00ED39AF"/>
    <w:rsid w:val="00F21B3E"/>
    <w:rsid w:val="00F23F4C"/>
    <w:rsid w:val="00F632A9"/>
    <w:rsid w:val="00F7129E"/>
    <w:rsid w:val="00F901A2"/>
    <w:rsid w:val="00F93666"/>
    <w:rsid w:val="00F94F9E"/>
    <w:rsid w:val="00FA310B"/>
    <w:rsid w:val="00FA7A31"/>
    <w:rsid w:val="00FC0AD3"/>
    <w:rsid w:val="00FD189C"/>
    <w:rsid w:val="00FE2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D1F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12AB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12AB2"/>
    <w:rPr>
      <w:rFonts w:ascii="Cambria" w:hAnsi="Cambria" w:cs="Times New Roman"/>
      <w:b/>
      <w:bCs/>
      <w:color w:val="365F91"/>
      <w:sz w:val="28"/>
      <w:szCs w:val="28"/>
    </w:rPr>
  </w:style>
  <w:style w:type="paragraph" w:styleId="NoSpacing">
    <w:name w:val="No Spacing"/>
    <w:uiPriority w:val="99"/>
    <w:qFormat/>
    <w:rsid w:val="00712AB2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21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1B3E"/>
    <w:rPr>
      <w:rFonts w:ascii="Tahoma" w:hAnsi="Tahoma" w:cs="Tahoma"/>
      <w:sz w:val="16"/>
      <w:szCs w:val="16"/>
    </w:rPr>
  </w:style>
  <w:style w:type="paragraph" w:customStyle="1" w:styleId="Bezproreda2">
    <w:name w:val="Bez proreda2"/>
    <w:uiPriority w:val="99"/>
    <w:rsid w:val="00DD5D3D"/>
    <w:rPr>
      <w:lang w:eastAsia="en-US"/>
    </w:rPr>
  </w:style>
  <w:style w:type="table" w:styleId="TableGrid">
    <w:name w:val="Table Grid"/>
    <w:basedOn w:val="TableNormal"/>
    <w:uiPriority w:val="99"/>
    <w:rsid w:val="00DD5D3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16</Pages>
  <Words>1199</Words>
  <Characters>6838</Characters>
  <Application>Microsoft Office Outlook</Application>
  <DocSecurity>0</DocSecurity>
  <Lines>0</Lines>
  <Paragraphs>0</Paragraphs>
  <ScaleCrop>false</ScaleCrop>
  <Company>RH - TDU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BILTEN ŠKOLSKOG ŠPORTSKOG DRUŠTVA „MAJSTOR“ STRUKOVNE ŠKOLE SISAK ZA 2012</dc:title>
  <dc:subject/>
  <dc:creator>RH - TDU</dc:creator>
  <cp:keywords/>
  <dc:description/>
  <cp:lastModifiedBy>Korisnik</cp:lastModifiedBy>
  <cp:revision>3</cp:revision>
  <dcterms:created xsi:type="dcterms:W3CDTF">2013-05-31T06:23:00Z</dcterms:created>
  <dcterms:modified xsi:type="dcterms:W3CDTF">2013-06-03T06:23:00Z</dcterms:modified>
</cp:coreProperties>
</file>